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13E1E" w14:textId="69A813FC" w:rsidR="00F414F8" w:rsidRPr="00523576" w:rsidRDefault="00641D76" w:rsidP="00523576">
      <w:pPr>
        <w:pStyle w:val="Title"/>
        <w:jc w:val="both"/>
        <w:rPr>
          <w:b w:val="0"/>
          <w:sz w:val="18"/>
          <w:szCs w:val="18"/>
        </w:rPr>
      </w:pPr>
      <w:r>
        <w:t xml:space="preserve">Measuring Water Resources Unit 2: </w:t>
      </w:r>
      <w:r w:rsidR="00A31D42">
        <w:rPr>
          <w:bCs/>
        </w:rPr>
        <w:t>Traditional and geodetic methods for monitoring groundwater c</w:t>
      </w:r>
      <w:r w:rsidR="00A31D42" w:rsidRPr="00A31D42">
        <w:rPr>
          <w:bCs/>
        </w:rPr>
        <w:t>hange</w:t>
      </w:r>
      <w:r w:rsidR="0091145C">
        <w:rPr>
          <w:bCs/>
        </w:rPr>
        <w:t>—S</w:t>
      </w:r>
      <w:r w:rsidR="00A31D42">
        <w:rPr>
          <w:bCs/>
        </w:rPr>
        <w:t xml:space="preserve">tudent </w:t>
      </w:r>
      <w:r w:rsidR="0091145C">
        <w:rPr>
          <w:bCs/>
        </w:rPr>
        <w:t>E</w:t>
      </w:r>
      <w:r w:rsidR="00A31D42">
        <w:rPr>
          <w:bCs/>
        </w:rPr>
        <w:t>xercise</w:t>
      </w:r>
    </w:p>
    <w:p w14:paraId="44F8D885" w14:textId="1C899088" w:rsidR="00720DC6" w:rsidRPr="00720DC6" w:rsidRDefault="00A31D42" w:rsidP="008945A5">
      <w:pPr>
        <w:pStyle w:val="Authortext"/>
      </w:pPr>
      <w:r>
        <w:t>Eric Small (University of Colorado) and Bruce Douglas (Indiana University)</w:t>
      </w:r>
    </w:p>
    <w:p w14:paraId="58DBA358" w14:textId="15BB1624" w:rsidR="00253AED" w:rsidRDefault="00A31D42" w:rsidP="006B3910">
      <w:pPr>
        <w:pStyle w:val="Heading1"/>
      </w:pPr>
      <w:r>
        <w:t>Introduction</w:t>
      </w:r>
    </w:p>
    <w:p w14:paraId="7672E519" w14:textId="77777777" w:rsidR="00A31D42" w:rsidRPr="0058709E" w:rsidRDefault="00A31D42" w:rsidP="00A31D42">
      <w:r w:rsidRPr="0058709E">
        <w:t>The water balance of an aquifer can be summarized by the following equation</w:t>
      </w:r>
    </w:p>
    <w:p w14:paraId="30CBD47D" w14:textId="77777777" w:rsidR="00A31D42" w:rsidRPr="0058709E" w:rsidRDefault="00A31D42" w:rsidP="00A31D42">
      <w:r w:rsidRPr="0058709E">
        <w:tab/>
      </w:r>
      <w:r w:rsidR="00A70C17">
        <w:rPr>
          <w:position w:val="-24"/>
        </w:rPr>
        <w:pict w14:anchorId="32580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1pt">
            <v:imagedata r:id="rId9" o:title=""/>
          </v:shape>
        </w:pict>
      </w:r>
      <w:r w:rsidRPr="0058709E">
        <w:t xml:space="preserve"> </w:t>
      </w:r>
      <w:r w:rsidRPr="0058709E">
        <w:tab/>
      </w:r>
      <w:r w:rsidRPr="0058709E">
        <w:fldChar w:fldCharType="begin"/>
      </w:r>
      <w:r w:rsidRPr="0058709E">
        <w:instrText xml:space="preserve"> MACROBUTTON MTPlaceRef \* MERGEFORMAT </w:instrText>
      </w:r>
      <w:r w:rsidRPr="0058709E">
        <w:fldChar w:fldCharType="begin"/>
      </w:r>
      <w:r w:rsidRPr="0058709E">
        <w:instrText xml:space="preserve"> SEQ MTEqn \h \* MERGEFORMAT </w:instrText>
      </w:r>
      <w:r w:rsidRPr="0058709E">
        <w:fldChar w:fldCharType="end"/>
      </w:r>
      <w:r w:rsidRPr="0058709E">
        <w:instrText>(</w:instrText>
      </w:r>
      <w:fldSimple w:instr=" SEQ MTEqn \c \* Arabic \* MERGEFORMAT ">
        <w:r>
          <w:rPr>
            <w:noProof/>
          </w:rPr>
          <w:instrText>1</w:instrText>
        </w:r>
      </w:fldSimple>
      <w:r w:rsidRPr="0058709E">
        <w:instrText>)</w:instrText>
      </w:r>
      <w:r w:rsidRPr="0058709E">
        <w:fldChar w:fldCharType="end"/>
      </w:r>
    </w:p>
    <w:p w14:paraId="16A3822D" w14:textId="19B58158" w:rsidR="00A31D42" w:rsidRPr="0058709E" w:rsidRDefault="009F16EE" w:rsidP="00A31D42">
      <w:r>
        <w:t>On the left-</w:t>
      </w:r>
      <w:r w:rsidR="00A31D42" w:rsidRPr="0058709E">
        <w:t xml:space="preserve">hand side, </w:t>
      </w:r>
      <w:r w:rsidR="00A31D42" w:rsidRPr="0058709E">
        <w:rPr>
          <w:i/>
        </w:rPr>
        <w:t>S</w:t>
      </w:r>
      <w:r w:rsidR="00A31D42" w:rsidRPr="0058709E">
        <w:t xml:space="preserve"> represents the volume of water stored in the aquifer. So, d</w:t>
      </w:r>
      <w:r w:rsidR="00A31D42" w:rsidRPr="0058709E">
        <w:rPr>
          <w:i/>
        </w:rPr>
        <w:t>S</w:t>
      </w:r>
      <w:r w:rsidR="00A31D42" w:rsidRPr="0058709E">
        <w:t>/dt is the rate of change in volume of water stored (km</w:t>
      </w:r>
      <w:r w:rsidR="00A31D42" w:rsidRPr="0058709E">
        <w:rPr>
          <w:vertAlign w:val="superscript"/>
        </w:rPr>
        <w:t>3</w:t>
      </w:r>
      <w:r w:rsidR="00A31D42" w:rsidRPr="0058709E">
        <w:t xml:space="preserve"> yr</w:t>
      </w:r>
      <w:r w:rsidR="00A31D42" w:rsidRPr="0058709E">
        <w:rPr>
          <w:vertAlign w:val="superscript"/>
        </w:rPr>
        <w:t>-1</w:t>
      </w:r>
      <w:r w:rsidR="00A31D42" w:rsidRPr="0058709E">
        <w:t>). The right</w:t>
      </w:r>
      <w:r>
        <w:t>-</w:t>
      </w:r>
      <w:r w:rsidR="00A31D42" w:rsidRPr="0058709E">
        <w:t>hand side represents the fluxes in an</w:t>
      </w:r>
      <w:r w:rsidR="00A31D42">
        <w:t>d</w:t>
      </w:r>
      <w:r w:rsidR="00A31D42" w:rsidRPr="0058709E">
        <w:t xml:space="preserve"> out, all with units of km</w:t>
      </w:r>
      <w:r w:rsidR="00A31D42" w:rsidRPr="0058709E">
        <w:rPr>
          <w:vertAlign w:val="superscript"/>
        </w:rPr>
        <w:t>3</w:t>
      </w:r>
      <w:r w:rsidR="00A31D42" w:rsidRPr="0058709E">
        <w:t xml:space="preserve"> yr</w:t>
      </w:r>
      <w:r w:rsidR="00A31D42" w:rsidRPr="0058709E">
        <w:rPr>
          <w:vertAlign w:val="superscript"/>
        </w:rPr>
        <w:t>-1</w:t>
      </w:r>
      <w:r w:rsidR="00A31D42" w:rsidRPr="0058709E">
        <w:t xml:space="preserve">:  P = precipitation (which adds water via recharge); ET is evapotranspiration, R is loss to rivers, and </w:t>
      </w:r>
      <w:r w:rsidR="00A31D42" w:rsidRPr="0058709E">
        <w:rPr>
          <w:i/>
        </w:rPr>
        <w:t>pumping</w:t>
      </w:r>
      <w:r w:rsidR="00A31D42" w:rsidRPr="0058709E">
        <w:t xml:space="preserve"> is water removed from the aquifer.</w:t>
      </w:r>
      <w:r w:rsidR="00A31D42">
        <w:t xml:space="preserve"> Equation</w:t>
      </w:r>
      <w:r>
        <w:t xml:space="preserve"> 1 can also be applied on a per-</w:t>
      </w:r>
      <w:r w:rsidR="00A31D42">
        <w:t xml:space="preserve">area basis: </w:t>
      </w:r>
      <w:r w:rsidR="00A31D42" w:rsidRPr="0058709E">
        <w:t>d</w:t>
      </w:r>
      <w:r w:rsidR="00A31D42" w:rsidRPr="0058709E">
        <w:rPr>
          <w:i/>
        </w:rPr>
        <w:t>S</w:t>
      </w:r>
      <w:r w:rsidR="00A31D42" w:rsidRPr="0058709E">
        <w:t xml:space="preserve">/dt </w:t>
      </w:r>
      <w:r w:rsidR="00A31D42">
        <w:t>and the fluxes all then have units of</w:t>
      </w:r>
      <w:r w:rsidR="00A31D42" w:rsidRPr="0058709E">
        <w:t xml:space="preserve"> </w:t>
      </w:r>
      <w:r w:rsidR="00A31D42">
        <w:t>water depth per time (e.g., m yr</w:t>
      </w:r>
      <w:r w:rsidR="00A31D42" w:rsidRPr="000C3E8E">
        <w:rPr>
          <w:vertAlign w:val="superscript"/>
        </w:rPr>
        <w:t>-1</w:t>
      </w:r>
      <w:r w:rsidR="00A31D42">
        <w:t xml:space="preserve"> or mm yr</w:t>
      </w:r>
      <w:r w:rsidR="00A31D42" w:rsidRPr="005165A8">
        <w:rPr>
          <w:vertAlign w:val="superscript"/>
        </w:rPr>
        <w:t>-1</w:t>
      </w:r>
      <w:r w:rsidR="00A31D42">
        <w:t xml:space="preserve">). </w:t>
      </w:r>
    </w:p>
    <w:p w14:paraId="19C5A5C2" w14:textId="77777777" w:rsidR="00A31D42" w:rsidRPr="0058709E" w:rsidRDefault="00A31D42" w:rsidP="00A31D42">
      <w:r w:rsidRPr="0058709E">
        <w:t xml:space="preserve">Over the past century, humans have removed enormous quantities of water from aquifers for agriculture and domestic uses. There are different ways to document how much water has been removed from aquifers. </w:t>
      </w:r>
    </w:p>
    <w:p w14:paraId="4E74B9CD" w14:textId="3927B066" w:rsidR="00A31D42" w:rsidRPr="0058709E" w:rsidRDefault="00A31D42" w:rsidP="00A31D42">
      <w:r w:rsidRPr="0058709E">
        <w:rPr>
          <w:b/>
        </w:rPr>
        <w:t>Flux-based estimate</w:t>
      </w:r>
      <w:r w:rsidRPr="0058709E">
        <w:t xml:space="preserve">: First, you can measure or estimate each flux in and out of aquifers: </w:t>
      </w:r>
      <w:r w:rsidRPr="0058709E">
        <w:rPr>
          <w:i/>
        </w:rPr>
        <w:t>P</w:t>
      </w:r>
      <w:r w:rsidRPr="0058709E">
        <w:t xml:space="preserve">, </w:t>
      </w:r>
      <w:r w:rsidRPr="0058709E">
        <w:rPr>
          <w:i/>
        </w:rPr>
        <w:t>ET</w:t>
      </w:r>
      <w:r w:rsidRPr="0058709E">
        <w:t xml:space="preserve">, </w:t>
      </w:r>
      <w:r w:rsidRPr="0058709E">
        <w:rPr>
          <w:i/>
        </w:rPr>
        <w:t>R</w:t>
      </w:r>
      <w:r w:rsidRPr="0058709E">
        <w:t xml:space="preserve">, and </w:t>
      </w:r>
      <w:r w:rsidRPr="0058709E">
        <w:rPr>
          <w:i/>
        </w:rPr>
        <w:t>pumping</w:t>
      </w:r>
      <w:r w:rsidR="009F16EE">
        <w:rPr>
          <w:i/>
        </w:rPr>
        <w:t>—</w:t>
      </w:r>
      <w:r w:rsidRPr="0058709E">
        <w:t>and</w:t>
      </w:r>
      <w:r w:rsidRPr="0058709E">
        <w:rPr>
          <w:i/>
        </w:rPr>
        <w:t xml:space="preserve"> </w:t>
      </w:r>
      <w:r w:rsidRPr="0058709E">
        <w:t xml:space="preserve">then calculate changes in </w:t>
      </w:r>
      <w:r w:rsidRPr="0058709E">
        <w:rPr>
          <w:i/>
        </w:rPr>
        <w:t>S</w:t>
      </w:r>
      <w:r w:rsidRPr="0058709E">
        <w:t xml:space="preserve">. </w:t>
      </w:r>
    </w:p>
    <w:p w14:paraId="6F08BB65" w14:textId="77777777" w:rsidR="00A31D42" w:rsidRPr="0058709E" w:rsidRDefault="00A31D42" w:rsidP="00A31D42">
      <w:r w:rsidRPr="0058709E">
        <w:rPr>
          <w:b/>
        </w:rPr>
        <w:t>Volumetric approach using well data</w:t>
      </w:r>
      <w:r w:rsidRPr="0058709E">
        <w:t>: You can directly measure changes in storage (</w:t>
      </w:r>
      <w:r w:rsidRPr="0058709E">
        <w:rPr>
          <w:i/>
        </w:rPr>
        <w:t>S</w:t>
      </w:r>
      <w:r w:rsidRPr="0058709E">
        <w:t xml:space="preserve">) as indicated by the height of water in groundwater wells and knowledge of the aquifer’s </w:t>
      </w:r>
      <w:r>
        <w:t>hydrologic properties</w:t>
      </w:r>
      <w:r w:rsidRPr="0058709E">
        <w:t>. Data from many wells across the aquifer must be included in the analysis to yield accurate results.</w:t>
      </w:r>
    </w:p>
    <w:p w14:paraId="3D0A0E4C" w14:textId="77777777" w:rsidR="00A31D42" w:rsidRPr="0058709E" w:rsidRDefault="00A31D42" w:rsidP="00A31D42">
      <w:r w:rsidRPr="0058709E">
        <w:rPr>
          <w:b/>
        </w:rPr>
        <w:t>GRACE-based measurements of mass change</w:t>
      </w:r>
      <w:r w:rsidRPr="0058709E">
        <w:t xml:space="preserve">: The GRACE satellite </w:t>
      </w:r>
      <w:r>
        <w:t xml:space="preserve">system responds to changes in mass beneath its track, which can be recast as </w:t>
      </w:r>
      <w:r w:rsidRPr="0058709E">
        <w:t xml:space="preserve">gravity anomalies. One type of anomaly is due to variations in the mass of water stored at or beneath the surface of the Earth. </w:t>
      </w:r>
    </w:p>
    <w:p w14:paraId="45D35625" w14:textId="77777777" w:rsidR="00A31D42" w:rsidRPr="0058709E" w:rsidRDefault="00A31D42" w:rsidP="00A31D42">
      <w:r w:rsidRPr="0058709E">
        <w:rPr>
          <w:b/>
        </w:rPr>
        <w:t xml:space="preserve">GPS-based measurements of mass change: </w:t>
      </w:r>
      <w:r w:rsidRPr="0058709E">
        <w:t xml:space="preserve">The solid Earth responds elastically to variations in the amount of water stored at or beneath the surface of the Earth. </w:t>
      </w:r>
      <w:r>
        <w:t xml:space="preserve">Unit 3 focuses on using GPS records of vertical position to examine fluctuations in groundwater storage. </w:t>
      </w:r>
      <w:r w:rsidRPr="0058709E">
        <w:t xml:space="preserve"> </w:t>
      </w:r>
      <w:r>
        <w:t xml:space="preserve">The GPS instruments record the elastic response of the Earth; </w:t>
      </w:r>
      <w:r w:rsidRPr="0058709E">
        <w:t>change in water storage can be estimated</w:t>
      </w:r>
      <w:r>
        <w:t xml:space="preserve"> by the relative vertical motion of the instrument</w:t>
      </w:r>
      <w:r w:rsidRPr="0058709E">
        <w:t>.</w:t>
      </w:r>
      <w:r>
        <w:t xml:space="preserve"> </w:t>
      </w:r>
    </w:p>
    <w:p w14:paraId="1A1E4148" w14:textId="13B6BEE5" w:rsidR="00A31D42" w:rsidRDefault="00A31D42" w:rsidP="00A31D42">
      <w:pPr>
        <w:pStyle w:val="Heading1"/>
      </w:pPr>
      <w:r w:rsidRPr="00A31D42">
        <w:t>Part 1.  Observations of depth to water table</w:t>
      </w:r>
    </w:p>
    <w:p w14:paraId="181105CA" w14:textId="6AC1B733" w:rsidR="00A31D42" w:rsidRDefault="00A31D42" w:rsidP="00A31D42">
      <w:r w:rsidRPr="00A07AAF">
        <w:t>USGS archives groundwater data from thousands of sites across the U</w:t>
      </w:r>
      <w:r w:rsidR="009F16EE">
        <w:t xml:space="preserve">nited </w:t>
      </w:r>
      <w:r w:rsidRPr="00A07AAF">
        <w:t>S</w:t>
      </w:r>
      <w:r w:rsidR="009F16EE">
        <w:t>tates</w:t>
      </w:r>
      <w:r w:rsidRPr="00A07AAF">
        <w:t xml:space="preserve">.  We will consider water table level measurements from </w:t>
      </w:r>
      <w:r>
        <w:t>the western portion of the High Plains Aquifer in Wyoming</w:t>
      </w:r>
      <w:r w:rsidRPr="00A07AAF">
        <w:t xml:space="preserve">.  </w:t>
      </w:r>
    </w:p>
    <w:p w14:paraId="6017CC54" w14:textId="077402F7" w:rsidR="00A31D42" w:rsidRPr="000928F5" w:rsidRDefault="00A31D42" w:rsidP="00A31D42">
      <w:pPr>
        <w:rPr>
          <w:color w:val="000000" w:themeColor="text1"/>
        </w:rPr>
      </w:pPr>
      <w:r>
        <w:t>Records of water depth from three</w:t>
      </w:r>
      <w:r w:rsidR="002745AE">
        <w:t xml:space="preserve"> groundwater</w:t>
      </w:r>
      <w:r>
        <w:t xml:space="preserve"> wells are provided </w:t>
      </w:r>
      <w:r w:rsidR="00912182">
        <w:t>in an Excel spreadsheet</w:t>
      </w:r>
      <w:r w:rsidR="009F16EE">
        <w:t>,</w:t>
      </w:r>
      <w:r w:rsidR="00912182">
        <w:t xml:space="preserve"> and </w:t>
      </w:r>
      <w:r w:rsidR="006733A9">
        <w:t>location</w:t>
      </w:r>
      <w:r>
        <w:t xml:space="preserve">s </w:t>
      </w:r>
      <w:r w:rsidR="00912182">
        <w:t xml:space="preserve">are shown in a Google Earth </w:t>
      </w:r>
      <w:r>
        <w:t xml:space="preserve">kmz file). </w:t>
      </w:r>
      <w:r w:rsidR="002745AE">
        <w:rPr>
          <w:color w:val="000000" w:themeColor="text1"/>
        </w:rPr>
        <w:t>Make a graph of depth to ground</w:t>
      </w:r>
      <w:r w:rsidRPr="000928F5">
        <w:rPr>
          <w:color w:val="000000" w:themeColor="text1"/>
        </w:rPr>
        <w:t xml:space="preserve">water (below land surface) through time. The data are provided by the USGS in feet. </w:t>
      </w:r>
      <w:r w:rsidR="00D2334C">
        <w:rPr>
          <w:color w:val="000000" w:themeColor="text1"/>
        </w:rPr>
        <w:t>From now on, y</w:t>
      </w:r>
      <w:r w:rsidRPr="000928F5">
        <w:rPr>
          <w:color w:val="000000" w:themeColor="text1"/>
        </w:rPr>
        <w:t xml:space="preserve">our </w:t>
      </w:r>
      <w:r w:rsidRPr="000928F5">
        <w:rPr>
          <w:color w:val="000000" w:themeColor="text1"/>
        </w:rPr>
        <w:lastRenderedPageBreak/>
        <w:t xml:space="preserve">graphs should be in </w:t>
      </w:r>
      <w:r w:rsidR="00512042">
        <w:rPr>
          <w:color w:val="000000" w:themeColor="text1"/>
        </w:rPr>
        <w:t xml:space="preserve">metric </w:t>
      </w:r>
      <w:r w:rsidR="009F16EE">
        <w:rPr>
          <w:color w:val="000000" w:themeColor="text1"/>
        </w:rPr>
        <w:t>(</w:t>
      </w:r>
      <w:r w:rsidR="00512042">
        <w:rPr>
          <w:color w:val="000000" w:themeColor="text1"/>
        </w:rPr>
        <w:t>so in this case, meters</w:t>
      </w:r>
      <w:r w:rsidR="009F16EE">
        <w:rPr>
          <w:color w:val="000000" w:themeColor="text1"/>
        </w:rPr>
        <w:t>)</w:t>
      </w:r>
      <w:r w:rsidRPr="000928F5">
        <w:rPr>
          <w:color w:val="000000" w:themeColor="text1"/>
        </w:rPr>
        <w:t>. Plot y-values in “reverse order</w:t>
      </w:r>
      <w:r w:rsidR="009F16EE">
        <w:rPr>
          <w:color w:val="000000" w:themeColor="text1"/>
        </w:rPr>
        <w:t>,</w:t>
      </w:r>
      <w:r w:rsidRPr="000928F5">
        <w:rPr>
          <w:color w:val="000000" w:themeColor="text1"/>
        </w:rPr>
        <w:t xml:space="preserve">” so the changes exhibited on the graph correspond to the water table moving up and down.  </w:t>
      </w:r>
      <w:r w:rsidRPr="000928F5">
        <w:rPr>
          <w:b/>
          <w:color w:val="000000" w:themeColor="text1"/>
        </w:rPr>
        <w:t xml:space="preserve"> </w:t>
      </w:r>
    </w:p>
    <w:p w14:paraId="0C06AA54" w14:textId="34ACCFA7" w:rsidR="00A31D42" w:rsidRPr="00A07AAF" w:rsidRDefault="00A31D42" w:rsidP="00A31D42">
      <w:r w:rsidRPr="00A07AAF">
        <w:t xml:space="preserve">First analyze the </w:t>
      </w:r>
      <w:r w:rsidRPr="00A07AAF">
        <w:rPr>
          <w:b/>
          <w:i/>
        </w:rPr>
        <w:t>seasonal variations</w:t>
      </w:r>
      <w:r w:rsidRPr="00A07AAF">
        <w:t xml:space="preserve"> of groundwater depth.  The following questions can be answered by looking at the graph</w:t>
      </w:r>
      <w:r>
        <w:t>s you have made and at the data in the spreadsheet.</w:t>
      </w:r>
      <w:r w:rsidR="002549C9">
        <w:t xml:space="preserve"> </w:t>
      </w:r>
    </w:p>
    <w:p w14:paraId="76C11CFF" w14:textId="4224991B" w:rsidR="00A31D42" w:rsidRDefault="00A31D42" w:rsidP="00A31D42">
      <w:pPr>
        <w:pStyle w:val="ListParagraph"/>
        <w:numPr>
          <w:ilvl w:val="0"/>
          <w:numId w:val="2"/>
        </w:numPr>
        <w:spacing w:after="100" w:afterAutospacing="1"/>
        <w:jc w:val="both"/>
        <w:rPr>
          <w:rFonts w:ascii="Times New Roman" w:hAnsi="Times New Roman" w:cs="Times New Roman"/>
        </w:rPr>
      </w:pPr>
      <w:r w:rsidRPr="00A07AAF">
        <w:rPr>
          <w:rFonts w:ascii="Times New Roman" w:hAnsi="Times New Roman" w:cs="Times New Roman"/>
        </w:rPr>
        <w:t>What month</w:t>
      </w:r>
      <w:r w:rsidR="0097639B">
        <w:rPr>
          <w:rFonts w:ascii="Times New Roman" w:hAnsi="Times New Roman" w:cs="Times New Roman"/>
        </w:rPr>
        <w:t>/s</w:t>
      </w:r>
      <w:r w:rsidRPr="00A07AAF">
        <w:rPr>
          <w:rFonts w:ascii="Times New Roman" w:hAnsi="Times New Roman" w:cs="Times New Roman"/>
        </w:rPr>
        <w:t xml:space="preserve"> of the year is the water table the lowest (i.e., the depth to the water table is greatest)? What month</w:t>
      </w:r>
      <w:r w:rsidR="0097639B">
        <w:rPr>
          <w:rFonts w:ascii="Times New Roman" w:hAnsi="Times New Roman" w:cs="Times New Roman"/>
        </w:rPr>
        <w:t>/s</w:t>
      </w:r>
      <w:r w:rsidRPr="00A07AAF">
        <w:rPr>
          <w:rFonts w:ascii="Times New Roman" w:hAnsi="Times New Roman" w:cs="Times New Roman"/>
        </w:rPr>
        <w:t xml:space="preserve"> of the year is the water table the highest? </w:t>
      </w:r>
    </w:p>
    <w:p w14:paraId="69826396" w14:textId="77777777" w:rsidR="00A31D42" w:rsidRDefault="00A31D42" w:rsidP="00A31D42">
      <w:pPr>
        <w:pStyle w:val="ListParagraph"/>
        <w:spacing w:after="100" w:afterAutospacing="1"/>
        <w:jc w:val="both"/>
        <w:rPr>
          <w:rFonts w:ascii="Times New Roman" w:hAnsi="Times New Roman" w:cs="Times New Roman"/>
        </w:rPr>
      </w:pPr>
    </w:p>
    <w:p w14:paraId="4A33628F" w14:textId="37D95AA5"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1: </w:t>
      </w:r>
    </w:p>
    <w:p w14:paraId="3058E576" w14:textId="77777777" w:rsidR="00A31D42" w:rsidRDefault="00A31D42" w:rsidP="00A31D42">
      <w:pPr>
        <w:pStyle w:val="ListParagraph"/>
        <w:spacing w:after="100" w:afterAutospacing="1"/>
        <w:jc w:val="both"/>
        <w:rPr>
          <w:rFonts w:ascii="Times New Roman" w:hAnsi="Times New Roman" w:cs="Times New Roman"/>
        </w:rPr>
      </w:pPr>
    </w:p>
    <w:p w14:paraId="5D67ADB7" w14:textId="01FC43FF"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2: </w:t>
      </w:r>
    </w:p>
    <w:p w14:paraId="6D803B1E" w14:textId="77777777" w:rsidR="00A31D42" w:rsidRDefault="00A31D42" w:rsidP="00A31D42">
      <w:pPr>
        <w:pStyle w:val="ListParagraph"/>
        <w:spacing w:after="100" w:afterAutospacing="1"/>
        <w:jc w:val="both"/>
        <w:rPr>
          <w:rFonts w:ascii="Times New Roman" w:hAnsi="Times New Roman" w:cs="Times New Roman"/>
        </w:rPr>
      </w:pPr>
    </w:p>
    <w:p w14:paraId="6B68CE7B" w14:textId="55E4DAEC"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3: </w:t>
      </w:r>
    </w:p>
    <w:p w14:paraId="2EC623C5" w14:textId="77777777" w:rsidR="00A31D42" w:rsidRPr="00065226" w:rsidRDefault="00A31D42" w:rsidP="00A31D42">
      <w:pPr>
        <w:pStyle w:val="ListParagraph"/>
        <w:spacing w:after="100" w:afterAutospacing="1"/>
        <w:jc w:val="both"/>
        <w:rPr>
          <w:rFonts w:ascii="Times New Roman" w:hAnsi="Times New Roman" w:cs="Times New Roman"/>
        </w:rPr>
      </w:pPr>
    </w:p>
    <w:p w14:paraId="02570361" w14:textId="77777777" w:rsidR="00A31D42" w:rsidRDefault="00A31D42" w:rsidP="00A31D42">
      <w:pPr>
        <w:pStyle w:val="ListParagraph"/>
        <w:numPr>
          <w:ilvl w:val="0"/>
          <w:numId w:val="2"/>
        </w:numPr>
        <w:spacing w:after="100" w:afterAutospacing="1"/>
        <w:jc w:val="both"/>
        <w:rPr>
          <w:rFonts w:ascii="Times New Roman" w:hAnsi="Times New Roman" w:cs="Times New Roman"/>
        </w:rPr>
      </w:pPr>
      <w:r w:rsidRPr="00A07AAF">
        <w:rPr>
          <w:rFonts w:ascii="Times New Roman" w:hAnsi="Times New Roman" w:cs="Times New Roman"/>
        </w:rPr>
        <w:t xml:space="preserve">What is the </w:t>
      </w:r>
      <w:r w:rsidRPr="00A07AAF">
        <w:rPr>
          <w:rFonts w:ascii="Times New Roman" w:hAnsi="Times New Roman" w:cs="Times New Roman"/>
          <w:b/>
          <w:i/>
        </w:rPr>
        <w:t>amplitude</w:t>
      </w:r>
      <w:r w:rsidRPr="00A07AAF">
        <w:rPr>
          <w:rFonts w:ascii="Times New Roman" w:hAnsi="Times New Roman" w:cs="Times New Roman"/>
        </w:rPr>
        <w:t xml:space="preserve"> of the annual cycle in groundwater depth (in m)?</w:t>
      </w:r>
      <w:r>
        <w:rPr>
          <w:rFonts w:ascii="Times New Roman" w:hAnsi="Times New Roman" w:cs="Times New Roman"/>
        </w:rPr>
        <w:t xml:space="preserve"> Convert this to a change in depth of water stored, using </w:t>
      </w:r>
      <w:r w:rsidRPr="005165A8">
        <w:rPr>
          <w:rFonts w:ascii="Times New Roman" w:hAnsi="Times New Roman" w:cs="Times New Roman"/>
          <w:color w:val="000000" w:themeColor="text1"/>
        </w:rPr>
        <w:t xml:space="preserve">specific yield </w:t>
      </w:r>
      <w:r w:rsidRPr="00A07AAF">
        <w:rPr>
          <w:rFonts w:ascii="Times New Roman" w:hAnsi="Times New Roman" w:cs="Times New Roman"/>
        </w:rPr>
        <w:t>typical of sandstone</w:t>
      </w:r>
      <w:r>
        <w:rPr>
          <w:rFonts w:ascii="Times New Roman" w:hAnsi="Times New Roman" w:cs="Times New Roman"/>
        </w:rPr>
        <w:t xml:space="preserve"> (0.2)</w:t>
      </w:r>
      <w:r w:rsidRPr="00A07AAF">
        <w:rPr>
          <w:rFonts w:ascii="Times New Roman" w:hAnsi="Times New Roman" w:cs="Times New Roman"/>
        </w:rPr>
        <w:t>. Repeat the calculation with a specific yield typical for clay</w:t>
      </w:r>
      <w:r>
        <w:rPr>
          <w:rFonts w:ascii="Times New Roman" w:hAnsi="Times New Roman" w:cs="Times New Roman"/>
        </w:rPr>
        <w:t xml:space="preserve"> (0.02)</w:t>
      </w:r>
      <w:r w:rsidRPr="00A07AAF">
        <w:rPr>
          <w:rFonts w:ascii="Times New Roman" w:hAnsi="Times New Roman" w:cs="Times New Roman"/>
        </w:rPr>
        <w:t>.</w:t>
      </w:r>
      <w:r>
        <w:rPr>
          <w:rFonts w:ascii="Times New Roman" w:hAnsi="Times New Roman" w:cs="Times New Roman"/>
        </w:rPr>
        <w:t xml:space="preserve">  </w:t>
      </w:r>
      <w:r w:rsidRPr="00A07AAF">
        <w:rPr>
          <w:rFonts w:ascii="Times New Roman" w:hAnsi="Times New Roman" w:cs="Times New Roman"/>
        </w:rPr>
        <w:t xml:space="preserve"> </w:t>
      </w:r>
    </w:p>
    <w:p w14:paraId="5F29464D" w14:textId="77777777" w:rsidR="00A31D42" w:rsidRDefault="00A31D42" w:rsidP="00A31D42">
      <w:pPr>
        <w:pStyle w:val="ListParagraph"/>
        <w:spacing w:after="100" w:afterAutospacing="1"/>
        <w:jc w:val="both"/>
        <w:rPr>
          <w:rFonts w:ascii="Times New Roman" w:hAnsi="Times New Roman" w:cs="Times New Roman"/>
        </w:rPr>
      </w:pPr>
      <w:r w:rsidRPr="00A07AAF">
        <w:rPr>
          <w:rFonts w:ascii="Times New Roman" w:hAnsi="Times New Roman" w:cs="Times New Roman"/>
        </w:rPr>
        <w:t xml:space="preserve">  </w:t>
      </w:r>
    </w:p>
    <w:p w14:paraId="4D7ADC4E" w14:textId="77777777" w:rsidR="00A31D42" w:rsidRDefault="00A31D42" w:rsidP="00A31D42">
      <w:pPr>
        <w:pStyle w:val="ListParagraph"/>
        <w:spacing w:after="100" w:afterAutospacing="1"/>
        <w:jc w:val="both"/>
        <w:rPr>
          <w:rFonts w:ascii="Times New Roman" w:hAnsi="Times New Roman" w:cs="Times New Roman"/>
        </w:rPr>
      </w:pPr>
    </w:p>
    <w:p w14:paraId="7D626F21" w14:textId="31A564BA"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1: </w:t>
      </w:r>
    </w:p>
    <w:p w14:paraId="444E3A2D" w14:textId="77777777" w:rsidR="00A31D42" w:rsidRDefault="00A31D42" w:rsidP="00A31D42">
      <w:pPr>
        <w:pStyle w:val="ListParagraph"/>
        <w:spacing w:after="100" w:afterAutospacing="1"/>
        <w:jc w:val="both"/>
        <w:rPr>
          <w:rFonts w:ascii="Times New Roman" w:hAnsi="Times New Roman" w:cs="Times New Roman"/>
        </w:rPr>
      </w:pPr>
    </w:p>
    <w:p w14:paraId="081AAD7D" w14:textId="35AB8B37"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2: </w:t>
      </w:r>
    </w:p>
    <w:p w14:paraId="027E3F6C" w14:textId="77777777" w:rsidR="00A31D42" w:rsidRDefault="00A31D42" w:rsidP="00A31D42">
      <w:pPr>
        <w:pStyle w:val="ListParagraph"/>
        <w:spacing w:after="100" w:afterAutospacing="1"/>
        <w:jc w:val="both"/>
        <w:rPr>
          <w:rFonts w:ascii="Times New Roman" w:hAnsi="Times New Roman" w:cs="Times New Roman"/>
        </w:rPr>
      </w:pPr>
    </w:p>
    <w:p w14:paraId="4053CFC0" w14:textId="0F7DDFC3"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3: </w:t>
      </w:r>
    </w:p>
    <w:p w14:paraId="6A55D776" w14:textId="77777777" w:rsidR="00A31D42" w:rsidRPr="00065226" w:rsidRDefault="00A31D42" w:rsidP="00A31D42">
      <w:pPr>
        <w:pStyle w:val="ListParagraph"/>
        <w:spacing w:after="100" w:afterAutospacing="1"/>
        <w:jc w:val="both"/>
        <w:rPr>
          <w:rFonts w:ascii="Times New Roman" w:hAnsi="Times New Roman" w:cs="Times New Roman"/>
        </w:rPr>
      </w:pPr>
    </w:p>
    <w:p w14:paraId="7A37AB1F" w14:textId="77777777" w:rsidR="00A31D42" w:rsidRPr="00A07AAF" w:rsidRDefault="00A31D42" w:rsidP="00A31D42">
      <w:pPr>
        <w:pStyle w:val="ListParagraph"/>
        <w:spacing w:after="100" w:afterAutospacing="1"/>
        <w:jc w:val="both"/>
        <w:rPr>
          <w:rFonts w:ascii="Times New Roman" w:hAnsi="Times New Roman" w:cs="Times New Roman"/>
        </w:rPr>
      </w:pPr>
    </w:p>
    <w:p w14:paraId="44ACBB9F" w14:textId="77777777" w:rsidR="00A31D42" w:rsidRDefault="00A31D42" w:rsidP="00A31D42">
      <w:pPr>
        <w:pStyle w:val="ListParagraph"/>
        <w:numPr>
          <w:ilvl w:val="0"/>
          <w:numId w:val="2"/>
        </w:numPr>
        <w:spacing w:after="100" w:afterAutospacing="1"/>
        <w:jc w:val="both"/>
        <w:rPr>
          <w:rFonts w:ascii="Times New Roman" w:hAnsi="Times New Roman" w:cs="Times New Roman"/>
        </w:rPr>
      </w:pPr>
      <w:r>
        <w:rPr>
          <w:rFonts w:ascii="Times New Roman" w:hAnsi="Times New Roman" w:cs="Times New Roman"/>
        </w:rPr>
        <w:t>In terms of the different components of the water balance equation, hypothesize</w:t>
      </w:r>
      <w:r w:rsidRPr="00A07AAF">
        <w:rPr>
          <w:rFonts w:ascii="Times New Roman" w:hAnsi="Times New Roman" w:cs="Times New Roman"/>
        </w:rPr>
        <w:t xml:space="preserve"> why the level of the water table varies throughout the year? </w:t>
      </w:r>
      <w:r>
        <w:rPr>
          <w:rFonts w:ascii="Times New Roman" w:hAnsi="Times New Roman" w:cs="Times New Roman"/>
        </w:rPr>
        <w:t>You may access relevant data from the web if you feel this is helpful.</w:t>
      </w:r>
    </w:p>
    <w:p w14:paraId="31A6AA3D" w14:textId="77777777" w:rsidR="00A31D42" w:rsidRDefault="00A31D42" w:rsidP="00A31D42">
      <w:pPr>
        <w:pStyle w:val="ListParagraph"/>
        <w:spacing w:after="100" w:afterAutospacing="1"/>
        <w:jc w:val="both"/>
        <w:rPr>
          <w:rFonts w:ascii="Times New Roman" w:hAnsi="Times New Roman" w:cs="Times New Roman"/>
        </w:rPr>
      </w:pPr>
    </w:p>
    <w:p w14:paraId="61DDBA14" w14:textId="77777777" w:rsidR="00A31D42" w:rsidRDefault="00A31D42" w:rsidP="00A31D42">
      <w:pPr>
        <w:spacing w:after="100" w:afterAutospacing="1"/>
        <w:jc w:val="both"/>
      </w:pPr>
    </w:p>
    <w:p w14:paraId="12387BE4" w14:textId="77777777" w:rsidR="00A31D42" w:rsidRPr="007049EB" w:rsidRDefault="00A31D42" w:rsidP="00A31D42">
      <w:pPr>
        <w:spacing w:after="100" w:afterAutospacing="1"/>
        <w:jc w:val="both"/>
      </w:pPr>
    </w:p>
    <w:p w14:paraId="1BF59F84" w14:textId="77777777" w:rsidR="00A31D42" w:rsidRPr="00A07AAF" w:rsidRDefault="00A31D42" w:rsidP="00A31D42">
      <w:pPr>
        <w:pStyle w:val="ListParagraph"/>
        <w:numPr>
          <w:ilvl w:val="0"/>
          <w:numId w:val="2"/>
        </w:numPr>
        <w:spacing w:after="100" w:afterAutospacing="1"/>
        <w:jc w:val="both"/>
        <w:rPr>
          <w:rFonts w:ascii="Times New Roman" w:hAnsi="Times New Roman" w:cs="Times New Roman"/>
        </w:rPr>
      </w:pPr>
      <w:r>
        <w:rPr>
          <w:rFonts w:ascii="Times New Roman" w:hAnsi="Times New Roman" w:cs="Times New Roman"/>
        </w:rPr>
        <w:t>Compare the seasonal variations observed at the three wells. What are possible explanations for the differences you observe?</w:t>
      </w:r>
    </w:p>
    <w:p w14:paraId="38F53B95" w14:textId="77777777" w:rsidR="00A31D42" w:rsidRDefault="00A31D42" w:rsidP="00A31D42">
      <w:pPr>
        <w:spacing w:after="100" w:afterAutospacing="1"/>
        <w:jc w:val="both"/>
      </w:pPr>
    </w:p>
    <w:p w14:paraId="32FB988C" w14:textId="77777777" w:rsidR="00A31D42" w:rsidRDefault="00A31D42" w:rsidP="00A31D42">
      <w:pPr>
        <w:spacing w:after="100" w:afterAutospacing="1"/>
        <w:jc w:val="both"/>
      </w:pPr>
    </w:p>
    <w:p w14:paraId="79180F65" w14:textId="77777777" w:rsidR="00A31D42" w:rsidRPr="00A07AAF" w:rsidRDefault="00A31D42" w:rsidP="00A31D42">
      <w:pPr>
        <w:spacing w:after="100" w:afterAutospacing="1"/>
        <w:jc w:val="both"/>
      </w:pPr>
    </w:p>
    <w:p w14:paraId="2B137C0C" w14:textId="76772639" w:rsidR="00A31D42" w:rsidRPr="00A07AAF" w:rsidRDefault="00A31D42" w:rsidP="00A31D42">
      <w:pPr>
        <w:spacing w:after="100" w:afterAutospacing="1"/>
        <w:jc w:val="both"/>
      </w:pPr>
      <w:r w:rsidRPr="00A07AAF">
        <w:t xml:space="preserve">Now analyze </w:t>
      </w:r>
      <w:r w:rsidR="009F16EE" w:rsidRPr="00A07AAF">
        <w:t xml:space="preserve">with data </w:t>
      </w:r>
      <w:r w:rsidRPr="00A07AAF">
        <w:t xml:space="preserve">the change in groundwater depth throughout the interval.  </w:t>
      </w:r>
    </w:p>
    <w:p w14:paraId="258A90A2" w14:textId="77777777" w:rsidR="00A31D42" w:rsidRPr="00A07AAF" w:rsidRDefault="00A31D42" w:rsidP="00A31D42">
      <w:pPr>
        <w:pStyle w:val="ListParagraph"/>
        <w:numPr>
          <w:ilvl w:val="0"/>
          <w:numId w:val="2"/>
        </w:numPr>
        <w:spacing w:after="100" w:afterAutospacing="1"/>
        <w:jc w:val="both"/>
        <w:rPr>
          <w:rFonts w:ascii="Times New Roman" w:hAnsi="Times New Roman" w:cs="Times New Roman"/>
        </w:rPr>
      </w:pPr>
      <w:r w:rsidRPr="00A07AAF">
        <w:rPr>
          <w:rFonts w:ascii="Times New Roman" w:hAnsi="Times New Roman" w:cs="Times New Roman"/>
        </w:rPr>
        <w:t xml:space="preserve">Ignoring seasonal variations, does the water table drop continuously at each site over the period of record?  For comparison, consider the “High Plains” curve in Figure 1 of Konikow (2011).  </w:t>
      </w:r>
    </w:p>
    <w:p w14:paraId="4FDB5A23" w14:textId="77777777" w:rsidR="00A31D42" w:rsidRDefault="00A31D42" w:rsidP="00A31D42">
      <w:pPr>
        <w:pStyle w:val="ListParagraph"/>
        <w:spacing w:after="100" w:afterAutospacing="1"/>
        <w:jc w:val="both"/>
        <w:rPr>
          <w:rFonts w:ascii="Times New Roman" w:hAnsi="Times New Roman" w:cs="Times New Roman"/>
        </w:rPr>
      </w:pPr>
    </w:p>
    <w:p w14:paraId="2D1DCEE7" w14:textId="29689865"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1: </w:t>
      </w:r>
    </w:p>
    <w:p w14:paraId="6B9733C1" w14:textId="77777777" w:rsidR="00A31D42" w:rsidRDefault="00A31D42" w:rsidP="00A31D42">
      <w:pPr>
        <w:pStyle w:val="ListParagraph"/>
        <w:spacing w:after="100" w:afterAutospacing="1"/>
        <w:jc w:val="both"/>
        <w:rPr>
          <w:rFonts w:ascii="Times New Roman" w:hAnsi="Times New Roman" w:cs="Times New Roman"/>
        </w:rPr>
      </w:pPr>
    </w:p>
    <w:p w14:paraId="22A96A07" w14:textId="3C4DB6A2"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2: </w:t>
      </w:r>
    </w:p>
    <w:p w14:paraId="58554C35" w14:textId="77777777" w:rsidR="00A31D42" w:rsidRDefault="00A31D42" w:rsidP="00A31D42">
      <w:pPr>
        <w:pStyle w:val="ListParagraph"/>
        <w:spacing w:after="100" w:afterAutospacing="1"/>
        <w:jc w:val="both"/>
        <w:rPr>
          <w:rFonts w:ascii="Times New Roman" w:hAnsi="Times New Roman" w:cs="Times New Roman"/>
        </w:rPr>
      </w:pPr>
    </w:p>
    <w:p w14:paraId="5B5979E6" w14:textId="7DEB10C7"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3: </w:t>
      </w:r>
    </w:p>
    <w:p w14:paraId="12A654EF" w14:textId="77777777" w:rsidR="00A31D42" w:rsidRPr="00A07AAF" w:rsidRDefault="00A31D42" w:rsidP="00A31D42">
      <w:pPr>
        <w:pStyle w:val="ListParagraph"/>
        <w:spacing w:after="100" w:afterAutospacing="1"/>
        <w:jc w:val="both"/>
        <w:rPr>
          <w:rFonts w:ascii="Times New Roman" w:hAnsi="Times New Roman" w:cs="Times New Roman"/>
        </w:rPr>
      </w:pPr>
    </w:p>
    <w:p w14:paraId="12150947" w14:textId="77777777" w:rsidR="00A31D42" w:rsidRPr="00A07AAF" w:rsidRDefault="00A31D42" w:rsidP="00A31D42">
      <w:pPr>
        <w:pStyle w:val="ListParagraph"/>
        <w:spacing w:after="100" w:afterAutospacing="1"/>
        <w:jc w:val="both"/>
        <w:rPr>
          <w:rFonts w:ascii="Times New Roman" w:hAnsi="Times New Roman" w:cs="Times New Roman"/>
        </w:rPr>
      </w:pPr>
    </w:p>
    <w:p w14:paraId="4C11A1F6" w14:textId="069A6478" w:rsidR="00A31D42" w:rsidRPr="00A07AAF" w:rsidRDefault="00A31D42" w:rsidP="00A31D42">
      <w:pPr>
        <w:pStyle w:val="ListParagraph"/>
        <w:numPr>
          <w:ilvl w:val="0"/>
          <w:numId w:val="2"/>
        </w:numPr>
        <w:spacing w:after="100" w:afterAutospacing="1"/>
        <w:jc w:val="both"/>
        <w:rPr>
          <w:rFonts w:ascii="Times New Roman" w:hAnsi="Times New Roman" w:cs="Times New Roman"/>
        </w:rPr>
      </w:pPr>
      <w:r w:rsidRPr="00A07AAF">
        <w:rPr>
          <w:rFonts w:ascii="Times New Roman" w:hAnsi="Times New Roman" w:cs="Times New Roman"/>
        </w:rPr>
        <w:t xml:space="preserve">How much did the water table drop from the first year to the last year of the record?  To account for the seasonal variations, you need to make this comparison at the same time of year (choose either late summer or late winter).  </w:t>
      </w:r>
      <w:r w:rsidRPr="00A07AAF">
        <w:rPr>
          <w:rFonts w:ascii="Times New Roman" w:hAnsi="Times New Roman" w:cs="Times New Roman"/>
          <w:b/>
        </w:rPr>
        <w:t xml:space="preserve"> </w:t>
      </w:r>
    </w:p>
    <w:p w14:paraId="5B7F4AE8" w14:textId="77777777" w:rsidR="00A31D42" w:rsidRDefault="00A31D42" w:rsidP="00A31D42">
      <w:pPr>
        <w:pStyle w:val="ListParagraph"/>
        <w:spacing w:after="100" w:afterAutospacing="1"/>
        <w:jc w:val="both"/>
        <w:rPr>
          <w:rFonts w:ascii="Times New Roman" w:hAnsi="Times New Roman" w:cs="Times New Roman"/>
        </w:rPr>
      </w:pPr>
    </w:p>
    <w:p w14:paraId="3D699FBE" w14:textId="2D67B1D1"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1: </w:t>
      </w:r>
    </w:p>
    <w:p w14:paraId="1822005C" w14:textId="77777777" w:rsidR="00A31D42" w:rsidRDefault="00A31D42" w:rsidP="00A31D42">
      <w:pPr>
        <w:pStyle w:val="ListParagraph"/>
        <w:spacing w:after="100" w:afterAutospacing="1"/>
        <w:jc w:val="both"/>
        <w:rPr>
          <w:rFonts w:ascii="Times New Roman" w:hAnsi="Times New Roman" w:cs="Times New Roman"/>
        </w:rPr>
      </w:pPr>
    </w:p>
    <w:p w14:paraId="6B749612" w14:textId="48870D37"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2: </w:t>
      </w:r>
    </w:p>
    <w:p w14:paraId="72AE29C5" w14:textId="77777777" w:rsidR="00A31D42" w:rsidRDefault="00A31D42" w:rsidP="00A31D42">
      <w:pPr>
        <w:pStyle w:val="ListParagraph"/>
        <w:spacing w:after="100" w:afterAutospacing="1"/>
        <w:jc w:val="both"/>
        <w:rPr>
          <w:rFonts w:ascii="Times New Roman" w:hAnsi="Times New Roman" w:cs="Times New Roman"/>
        </w:rPr>
      </w:pPr>
    </w:p>
    <w:p w14:paraId="1E8566E0" w14:textId="6DE48E52"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3: </w:t>
      </w:r>
    </w:p>
    <w:p w14:paraId="7EC86009" w14:textId="77777777" w:rsidR="00A31D42" w:rsidRPr="00A07AAF" w:rsidRDefault="00A31D42" w:rsidP="00A31D42">
      <w:pPr>
        <w:pStyle w:val="ListParagraph"/>
        <w:spacing w:after="100" w:afterAutospacing="1"/>
        <w:jc w:val="both"/>
        <w:rPr>
          <w:rFonts w:ascii="Times New Roman" w:hAnsi="Times New Roman" w:cs="Times New Roman"/>
        </w:rPr>
      </w:pPr>
    </w:p>
    <w:p w14:paraId="6819301B" w14:textId="77777777" w:rsidR="00A31D42" w:rsidRDefault="00A31D42" w:rsidP="00A31D42">
      <w:pPr>
        <w:pStyle w:val="ListParagraph"/>
        <w:numPr>
          <w:ilvl w:val="0"/>
          <w:numId w:val="2"/>
        </w:numPr>
        <w:spacing w:after="100" w:afterAutospacing="1"/>
        <w:jc w:val="both"/>
        <w:rPr>
          <w:rFonts w:ascii="Times New Roman" w:hAnsi="Times New Roman" w:cs="Times New Roman"/>
        </w:rPr>
      </w:pPr>
      <w:r w:rsidRPr="00A07AAF">
        <w:rPr>
          <w:rFonts w:ascii="Times New Roman" w:hAnsi="Times New Roman" w:cs="Times New Roman"/>
        </w:rPr>
        <w:t xml:space="preserve">Convert the water table drop over the period of record to the equivalent change in depth of water stored. First complete the calculation using </w:t>
      </w:r>
      <w:r w:rsidRPr="005165A8">
        <w:rPr>
          <w:rFonts w:ascii="Times New Roman" w:hAnsi="Times New Roman" w:cs="Times New Roman"/>
          <w:color w:val="000000" w:themeColor="text1"/>
        </w:rPr>
        <w:t xml:space="preserve">specific yield </w:t>
      </w:r>
      <w:r w:rsidRPr="00A07AAF">
        <w:rPr>
          <w:rFonts w:ascii="Times New Roman" w:hAnsi="Times New Roman" w:cs="Times New Roman"/>
        </w:rPr>
        <w:t>of sandstone. Repeat the calculation with a specific yield typical for clay.</w:t>
      </w:r>
      <w:r>
        <w:rPr>
          <w:rFonts w:ascii="Times New Roman" w:hAnsi="Times New Roman" w:cs="Times New Roman"/>
        </w:rPr>
        <w:t xml:space="preserve">  </w:t>
      </w:r>
      <w:r w:rsidRPr="00A07AAF">
        <w:rPr>
          <w:rFonts w:ascii="Times New Roman" w:hAnsi="Times New Roman" w:cs="Times New Roman"/>
        </w:rPr>
        <w:t xml:space="preserve"> </w:t>
      </w:r>
    </w:p>
    <w:p w14:paraId="295758F2" w14:textId="77777777" w:rsidR="00A31D42" w:rsidRDefault="00A31D42" w:rsidP="00A31D42">
      <w:pPr>
        <w:pStyle w:val="ListParagraph"/>
        <w:spacing w:after="100" w:afterAutospacing="1"/>
        <w:jc w:val="both"/>
        <w:rPr>
          <w:rFonts w:ascii="Times New Roman" w:hAnsi="Times New Roman" w:cs="Times New Roman"/>
        </w:rPr>
      </w:pPr>
    </w:p>
    <w:p w14:paraId="16FC0D4A" w14:textId="27999FAA"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1: </w:t>
      </w:r>
    </w:p>
    <w:p w14:paraId="5E968D66" w14:textId="77777777" w:rsidR="00A31D42" w:rsidRDefault="00A31D42" w:rsidP="00A31D42">
      <w:pPr>
        <w:pStyle w:val="ListParagraph"/>
        <w:spacing w:after="100" w:afterAutospacing="1"/>
        <w:jc w:val="both"/>
        <w:rPr>
          <w:rFonts w:ascii="Times New Roman" w:hAnsi="Times New Roman" w:cs="Times New Roman"/>
        </w:rPr>
      </w:pPr>
    </w:p>
    <w:p w14:paraId="50BB60C3" w14:textId="492996DC"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2: </w:t>
      </w:r>
    </w:p>
    <w:p w14:paraId="3F7C0975" w14:textId="77777777" w:rsidR="00A31D42" w:rsidRDefault="00A31D42" w:rsidP="00A31D42">
      <w:pPr>
        <w:pStyle w:val="ListParagraph"/>
        <w:spacing w:after="100" w:afterAutospacing="1"/>
        <w:jc w:val="both"/>
        <w:rPr>
          <w:rFonts w:ascii="Times New Roman" w:hAnsi="Times New Roman" w:cs="Times New Roman"/>
        </w:rPr>
      </w:pPr>
    </w:p>
    <w:p w14:paraId="1483A792" w14:textId="58B52C71" w:rsidR="00A31D42" w:rsidRDefault="006733A9" w:rsidP="00A31D42">
      <w:pPr>
        <w:pStyle w:val="ListParagraph"/>
        <w:spacing w:after="100" w:afterAutospacing="1"/>
        <w:jc w:val="both"/>
        <w:rPr>
          <w:rFonts w:ascii="Times New Roman" w:hAnsi="Times New Roman" w:cs="Times New Roman"/>
        </w:rPr>
      </w:pPr>
      <w:r>
        <w:rPr>
          <w:rFonts w:ascii="Times New Roman" w:hAnsi="Times New Roman" w:cs="Times New Roman"/>
        </w:rPr>
        <w:t>Site</w:t>
      </w:r>
      <w:r w:rsidR="00A31D42">
        <w:rPr>
          <w:rFonts w:ascii="Times New Roman" w:hAnsi="Times New Roman" w:cs="Times New Roman"/>
        </w:rPr>
        <w:t xml:space="preserve"> 3: </w:t>
      </w:r>
    </w:p>
    <w:p w14:paraId="19C04C41" w14:textId="77777777" w:rsidR="00A31D42" w:rsidRPr="00A07AAF" w:rsidRDefault="00A31D42" w:rsidP="00A31D42">
      <w:pPr>
        <w:pStyle w:val="ListParagraph"/>
        <w:spacing w:after="100" w:afterAutospacing="1"/>
        <w:jc w:val="both"/>
        <w:rPr>
          <w:rFonts w:ascii="Times New Roman" w:hAnsi="Times New Roman" w:cs="Times New Roman"/>
        </w:rPr>
      </w:pPr>
    </w:p>
    <w:p w14:paraId="013A26A5" w14:textId="77777777" w:rsidR="00A31D42" w:rsidRDefault="00A31D42" w:rsidP="00A31D42">
      <w:pPr>
        <w:pStyle w:val="ListParagraph"/>
        <w:spacing w:after="100" w:afterAutospacing="1"/>
        <w:jc w:val="both"/>
        <w:rPr>
          <w:rFonts w:ascii="Times New Roman" w:hAnsi="Times New Roman" w:cs="Times New Roman"/>
        </w:rPr>
      </w:pPr>
    </w:p>
    <w:p w14:paraId="2EE930EE" w14:textId="77777777" w:rsidR="00A31D42" w:rsidRDefault="00A31D42" w:rsidP="00A31D42">
      <w:pPr>
        <w:pStyle w:val="ListParagraph"/>
        <w:spacing w:after="100" w:afterAutospacing="1"/>
        <w:jc w:val="both"/>
        <w:rPr>
          <w:rFonts w:ascii="Times New Roman" w:hAnsi="Times New Roman" w:cs="Times New Roman"/>
        </w:rPr>
      </w:pPr>
    </w:p>
    <w:p w14:paraId="4306DBA6" w14:textId="77777777" w:rsidR="00A31D42" w:rsidRDefault="00A31D42" w:rsidP="00A31D42">
      <w:pPr>
        <w:pStyle w:val="ListParagraph"/>
        <w:spacing w:after="100" w:afterAutospacing="1"/>
        <w:jc w:val="both"/>
        <w:rPr>
          <w:rFonts w:ascii="Times New Roman" w:hAnsi="Times New Roman" w:cs="Times New Roman"/>
        </w:rPr>
      </w:pPr>
    </w:p>
    <w:p w14:paraId="792555B1" w14:textId="3275ECD2" w:rsidR="00A31D42" w:rsidRPr="00B35D0C" w:rsidRDefault="00A31D42" w:rsidP="00A31D42">
      <w:pPr>
        <w:pStyle w:val="ListParagraph"/>
        <w:numPr>
          <w:ilvl w:val="0"/>
          <w:numId w:val="2"/>
        </w:numPr>
        <w:spacing w:after="100" w:afterAutospacing="1"/>
        <w:jc w:val="both"/>
        <w:rPr>
          <w:rFonts w:ascii="Times New Roman" w:hAnsi="Times New Roman" w:cs="Times New Roman"/>
        </w:rPr>
      </w:pPr>
      <w:r w:rsidRPr="00B35D0C">
        <w:rPr>
          <w:rFonts w:ascii="Times New Roman" w:hAnsi="Times New Roman" w:cs="Times New Roman"/>
        </w:rPr>
        <w:t>Consider your answers from question 7 in terms of the water balance equation. Are changes in aquifer water storage large or small compared</w:t>
      </w:r>
      <w:r w:rsidR="0094266E">
        <w:rPr>
          <w:rFonts w:ascii="Times New Roman" w:hAnsi="Times New Roman" w:cs="Times New Roman"/>
        </w:rPr>
        <w:t xml:space="preserve"> to</w:t>
      </w:r>
      <w:r w:rsidRPr="00B35D0C">
        <w:rPr>
          <w:rFonts w:ascii="Times New Roman" w:hAnsi="Times New Roman" w:cs="Times New Roman"/>
        </w:rPr>
        <w:t xml:space="preserve"> the magnitude of the precipitation</w:t>
      </w:r>
      <w:r w:rsidR="00E07903" w:rsidRPr="00B35D0C">
        <w:rPr>
          <w:rFonts w:ascii="Times New Roman" w:hAnsi="Times New Roman" w:cs="Times New Roman"/>
        </w:rPr>
        <w:t xml:space="preserve"> (or ET) flux? Consult Figure 1 for the</w:t>
      </w:r>
      <w:r w:rsidRPr="00B35D0C">
        <w:rPr>
          <w:rFonts w:ascii="Times New Roman" w:hAnsi="Times New Roman" w:cs="Times New Roman"/>
        </w:rPr>
        <w:t xml:space="preserve"> mean annual precipitation </w:t>
      </w:r>
      <w:r w:rsidR="00E07903" w:rsidRPr="00B35D0C">
        <w:rPr>
          <w:rFonts w:ascii="Times New Roman" w:hAnsi="Times New Roman" w:cs="Times New Roman"/>
        </w:rPr>
        <w:t>where the wells are located</w:t>
      </w:r>
      <w:r w:rsidRPr="00B35D0C">
        <w:rPr>
          <w:rFonts w:ascii="Times New Roman" w:hAnsi="Times New Roman" w:cs="Times New Roman"/>
        </w:rPr>
        <w:t>. Estimate the magnit</w:t>
      </w:r>
      <w:r w:rsidR="0094266E">
        <w:rPr>
          <w:rFonts w:ascii="Times New Roman" w:hAnsi="Times New Roman" w:cs="Times New Roman"/>
        </w:rPr>
        <w:t>ude of uncertainty in the “flux-</w:t>
      </w:r>
      <w:r w:rsidRPr="00B35D0C">
        <w:rPr>
          <w:rFonts w:ascii="Times New Roman" w:hAnsi="Times New Roman" w:cs="Times New Roman"/>
        </w:rPr>
        <w:t xml:space="preserve">based approach” for estimating storage changes, compared to the “volumetric approach”. </w:t>
      </w:r>
    </w:p>
    <w:p w14:paraId="209EE53D" w14:textId="77777777" w:rsidR="00A31D42" w:rsidRPr="00A31D42" w:rsidRDefault="00A31D42" w:rsidP="00A31D42"/>
    <w:p w14:paraId="63A344BE" w14:textId="454D1248" w:rsidR="00AC56E7" w:rsidRDefault="00AC56E7" w:rsidP="006B3910"/>
    <w:p w14:paraId="09910BE3" w14:textId="77777777" w:rsidR="00AC56E7" w:rsidRPr="00253AED" w:rsidRDefault="00AC56E7" w:rsidP="006B3910"/>
    <w:p w14:paraId="1C81B54B" w14:textId="2D29E287" w:rsidR="0015703B" w:rsidRDefault="0015703B" w:rsidP="0015703B">
      <w:pPr>
        <w:pStyle w:val="Captiontext"/>
        <w:rPr>
          <w:rStyle w:val="CaptiontextChar"/>
        </w:rPr>
      </w:pPr>
    </w:p>
    <w:p w14:paraId="3714D012" w14:textId="13B4362C" w:rsidR="00372CBD" w:rsidRDefault="00E07903">
      <w:pPr>
        <w:spacing w:after="0"/>
      </w:pPr>
      <w:r>
        <w:rPr>
          <w:noProof/>
        </w:rPr>
        <mc:AlternateContent>
          <mc:Choice Requires="wps">
            <w:drawing>
              <wp:anchor distT="0" distB="0" distL="114300" distR="114300" simplePos="0" relativeHeight="251662336" behindDoc="0" locked="0" layoutInCell="1" allowOverlap="1" wp14:anchorId="53CF8E2D" wp14:editId="1C66B401">
                <wp:simplePos x="0" y="0"/>
                <wp:positionH relativeFrom="column">
                  <wp:posOffset>114300</wp:posOffset>
                </wp:positionH>
                <wp:positionV relativeFrom="paragraph">
                  <wp:posOffset>6743700</wp:posOffset>
                </wp:positionV>
                <wp:extent cx="5715000" cy="800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715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9ECDD" w14:textId="5F811CBE" w:rsidR="00A70C17" w:rsidRPr="00B35D0C" w:rsidRDefault="00A70C17" w:rsidP="00B35D0C">
                            <w:pPr>
                              <w:pStyle w:val="Captiontext"/>
                            </w:pPr>
                            <w:r w:rsidRPr="00096503">
                              <w:t xml:space="preserve">Figure 1. </w:t>
                            </w:r>
                            <w:r>
                              <w:t xml:space="preserve">Average annual precipitation in the Western USA. (Map produced by the </w:t>
                            </w:r>
                            <w:r w:rsidRPr="00B35D0C">
                              <w:t>National Resource Conservation Service</w:t>
                            </w:r>
                            <w:r>
                              <w:t xml:space="preserve"> (</w:t>
                            </w:r>
                            <w:hyperlink r:id="rId10" w:history="1">
                              <w:r w:rsidRPr="00A57D72">
                                <w:rPr>
                                  <w:rStyle w:val="Hyperlink"/>
                                </w:rPr>
                                <w:t>https://www.nrcs.usda.gov</w:t>
                              </w:r>
                            </w:hyperlink>
                            <w:r>
                              <w:t>) and Oregon Climate Service (</w:t>
                            </w:r>
                            <w:hyperlink r:id="rId11" w:history="1">
                              <w:r w:rsidRPr="00A57D72">
                                <w:rPr>
                                  <w:rStyle w:val="Hyperlink"/>
                                </w:rPr>
                                <w:t>http://www.occri.net/projects/oregon-climate-service/</w:t>
                              </w:r>
                            </w:hyperlink>
                            <w:r>
                              <w:t>). Map available from</w:t>
                            </w:r>
                          </w:p>
                          <w:p w14:paraId="1292F168" w14:textId="78D3ACDC" w:rsidR="00A70C17" w:rsidRDefault="00A70C17" w:rsidP="00B35D0C">
                            <w:pPr>
                              <w:pStyle w:val="Captiontext"/>
                            </w:pPr>
                            <w:r w:rsidRPr="00B35D0C">
                              <w:t xml:space="preserve"> </w:t>
                            </w:r>
                            <w:hyperlink r:id="rId12" w:history="1">
                              <w:r w:rsidRPr="00A57D72">
                                <w:rPr>
                                  <w:rStyle w:val="Hyperlink"/>
                                </w:rPr>
                                <w:t>http://www.wrcc.dri.edu/precip.html</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9pt;margin-top:531pt;width:45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P4Xs0CAAAO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" filled="f" stroked="f">
                <v:textbox>
                  <w:txbxContent>
                    <w:p w14:paraId="6A49ECDD" w14:textId="5F811CBE" w:rsidR="003C0771" w:rsidRPr="00B35D0C" w:rsidRDefault="003C0771" w:rsidP="00B35D0C">
                      <w:pPr>
                        <w:pStyle w:val="Captiontext"/>
                      </w:pPr>
                      <w:r w:rsidRPr="00096503">
                        <w:t xml:space="preserve">Figure 1. </w:t>
                      </w:r>
                      <w:r>
                        <w:t xml:space="preserve">Average annual precipitation in the Western USA. (Map produced by the </w:t>
                      </w:r>
                      <w:r w:rsidRPr="00B35D0C">
                        <w:t>National Resource Conservation Service</w:t>
                      </w:r>
                      <w:r>
                        <w:t xml:space="preserve"> (</w:t>
                      </w:r>
                      <w:hyperlink r:id="rId13" w:history="1">
                        <w:r w:rsidRPr="00A57D72">
                          <w:rPr>
                            <w:rStyle w:val="Hyperlink"/>
                          </w:rPr>
                          <w:t>https://www.nrcs.usda.gov</w:t>
                        </w:r>
                      </w:hyperlink>
                      <w:r>
                        <w:t>) and Oregon Climate Service (</w:t>
                      </w:r>
                      <w:hyperlink r:id="rId14" w:history="1">
                        <w:r w:rsidRPr="00A57D72">
                          <w:rPr>
                            <w:rStyle w:val="Hyperlink"/>
                          </w:rPr>
                          <w:t>http://www.occri.net/projects/oregon-climate-service/</w:t>
                        </w:r>
                      </w:hyperlink>
                      <w:r>
                        <w:t>). Map available from</w:t>
                      </w:r>
                    </w:p>
                    <w:p w14:paraId="1292F168" w14:textId="78D3ACDC" w:rsidR="003C0771" w:rsidRDefault="003C0771" w:rsidP="00B35D0C">
                      <w:pPr>
                        <w:pStyle w:val="Captiontext"/>
                      </w:pPr>
                      <w:r w:rsidRPr="00B35D0C">
                        <w:t xml:space="preserve"> </w:t>
                      </w:r>
                      <w:hyperlink r:id="rId15" w:history="1">
                        <w:r w:rsidRPr="00A57D72">
                          <w:rPr>
                            <w:rStyle w:val="Hyperlink"/>
                          </w:rPr>
                          <w:t>http://www.wrcc.dri.edu/precip.html</w:t>
                        </w:r>
                      </w:hyperlink>
                      <w:r>
                        <w:t xml:space="preserve">.) </w:t>
                      </w:r>
                    </w:p>
                  </w:txbxContent>
                </v:textbox>
                <w10:wrap type="square"/>
              </v:shape>
            </w:pict>
          </mc:Fallback>
        </mc:AlternateContent>
      </w:r>
      <w:r>
        <w:rPr>
          <w:noProof/>
        </w:rPr>
        <w:drawing>
          <wp:anchor distT="0" distB="0" distL="114300" distR="114300" simplePos="0" relativeHeight="251663360" behindDoc="0" locked="0" layoutInCell="1" allowOverlap="1" wp14:anchorId="489A1F2C" wp14:editId="03575159">
            <wp:simplePos x="0" y="0"/>
            <wp:positionH relativeFrom="column">
              <wp:posOffset>0</wp:posOffset>
            </wp:positionH>
            <wp:positionV relativeFrom="paragraph">
              <wp:posOffset>3175</wp:posOffset>
            </wp:positionV>
            <wp:extent cx="4686300" cy="6313805"/>
            <wp:effectExtent l="0" t="0" r="12700" b="1079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631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903">
        <w:t xml:space="preserve"> </w:t>
      </w:r>
      <w:r w:rsidR="00372CBD">
        <w:br w:type="page"/>
      </w:r>
    </w:p>
    <w:p w14:paraId="347F0381" w14:textId="7A60DAAE" w:rsidR="0041400D" w:rsidRDefault="00B35D0C" w:rsidP="00B35D0C">
      <w:pPr>
        <w:pStyle w:val="Heading1"/>
      </w:pPr>
      <w:r>
        <w:t xml:space="preserve">Part 2. </w:t>
      </w:r>
      <w:r w:rsidRPr="00B35D0C">
        <w:t>Observations from GRACE</w:t>
      </w:r>
      <w:r>
        <w:t xml:space="preserve"> satellites</w:t>
      </w:r>
    </w:p>
    <w:p w14:paraId="2F352F2E" w14:textId="0FA52142" w:rsidR="00B35D0C" w:rsidRDefault="00B35D0C" w:rsidP="00B35D0C">
      <w:r>
        <w:t xml:space="preserve">Now consider observations from </w:t>
      </w:r>
      <w:r w:rsidR="005423E3">
        <w:t xml:space="preserve">the </w:t>
      </w:r>
      <w:r>
        <w:t xml:space="preserve">GRACE </w:t>
      </w:r>
      <w:r w:rsidR="005423E3">
        <w:t xml:space="preserve">satellites </w:t>
      </w:r>
      <w:r>
        <w:t>for the entire High Plains Aquifer (see High Plai</w:t>
      </w:r>
      <w:r w:rsidR="005423E3">
        <w:t>ns Google Earth kmz for overview data</w:t>
      </w:r>
      <w:r>
        <w:t>). These data represent gravity anomalies over a large region (~1000 km x ~1000 km) converted to terrestrial water storage anomalies (TWSa).</w:t>
      </w:r>
      <w:r w:rsidRPr="00EF7828">
        <w:t xml:space="preserve"> </w:t>
      </w:r>
      <w:r w:rsidR="005423E3">
        <w:rPr>
          <w:color w:val="000000" w:themeColor="text1"/>
        </w:rPr>
        <w:t>Using the data in the Excel spreadsheet, m</w:t>
      </w:r>
      <w:r w:rsidRPr="000928F5">
        <w:rPr>
          <w:color w:val="000000" w:themeColor="text1"/>
        </w:rPr>
        <w:t xml:space="preserve">ake a graph of </w:t>
      </w:r>
      <w:r>
        <w:rPr>
          <w:color w:val="000000" w:themeColor="text1"/>
        </w:rPr>
        <w:t xml:space="preserve">TWSa </w:t>
      </w:r>
      <w:r w:rsidRPr="000928F5">
        <w:rPr>
          <w:color w:val="000000" w:themeColor="text1"/>
        </w:rPr>
        <w:t>through time</w:t>
      </w:r>
      <w:r>
        <w:rPr>
          <w:color w:val="000000" w:themeColor="text1"/>
        </w:rPr>
        <w:t xml:space="preserve"> for the High Plains</w:t>
      </w:r>
      <w:r w:rsidRPr="000928F5">
        <w:rPr>
          <w:color w:val="000000" w:themeColor="text1"/>
        </w:rPr>
        <w:t xml:space="preserve">. The data are </w:t>
      </w:r>
      <w:r>
        <w:rPr>
          <w:color w:val="000000" w:themeColor="text1"/>
        </w:rPr>
        <w:t xml:space="preserve">in mm of water depth, shown as anomalies (the average value is 0.0). Make sure your graph includes a horizontal line at zero, showing when anomalies are positive or negative. </w:t>
      </w:r>
      <w:r w:rsidRPr="000928F5">
        <w:rPr>
          <w:color w:val="000000" w:themeColor="text1"/>
        </w:rPr>
        <w:t xml:space="preserve">  </w:t>
      </w:r>
      <w:r w:rsidRPr="000928F5">
        <w:rPr>
          <w:b/>
          <w:color w:val="000000" w:themeColor="text1"/>
        </w:rPr>
        <w:t xml:space="preserve"> </w:t>
      </w:r>
    </w:p>
    <w:p w14:paraId="265FC111" w14:textId="77777777" w:rsidR="00B35D0C" w:rsidRDefault="00B35D0C" w:rsidP="00B35D0C">
      <w:pPr>
        <w:spacing w:after="100" w:afterAutospacing="1"/>
        <w:jc w:val="both"/>
        <w:rPr>
          <w:rFonts w:ascii="Times" w:hAnsi="Times"/>
        </w:rPr>
      </w:pPr>
      <w:r w:rsidRPr="00A07AAF">
        <w:t xml:space="preserve">First analyze the </w:t>
      </w:r>
      <w:r w:rsidRPr="00A07AAF">
        <w:rPr>
          <w:b/>
          <w:i/>
        </w:rPr>
        <w:t>seasonal variations</w:t>
      </w:r>
      <w:r w:rsidRPr="00A07AAF">
        <w:t xml:space="preserve"> of </w:t>
      </w:r>
      <w:r>
        <w:t>terrestrial water storage anomalies in the High Plains region.</w:t>
      </w:r>
      <w:r w:rsidRPr="00A07AAF">
        <w:t xml:space="preserve">  </w:t>
      </w:r>
    </w:p>
    <w:p w14:paraId="427E7C59" w14:textId="77777777" w:rsidR="00B35D0C" w:rsidRPr="0025650A" w:rsidRDefault="00B35D0C" w:rsidP="00B35D0C">
      <w:pPr>
        <w:pStyle w:val="ListParagraph"/>
        <w:spacing w:after="100" w:afterAutospacing="1"/>
        <w:jc w:val="both"/>
        <w:rPr>
          <w:rFonts w:ascii="Times" w:hAnsi="Times"/>
        </w:rPr>
      </w:pPr>
    </w:p>
    <w:p w14:paraId="09752DA3" w14:textId="77777777" w:rsidR="00B35D0C" w:rsidRDefault="00B35D0C" w:rsidP="00F91EFC">
      <w:pPr>
        <w:pStyle w:val="ListParagraph"/>
        <w:numPr>
          <w:ilvl w:val="0"/>
          <w:numId w:val="5"/>
        </w:numPr>
        <w:spacing w:after="100" w:afterAutospacing="1"/>
        <w:jc w:val="both"/>
        <w:rPr>
          <w:rFonts w:ascii="Times" w:hAnsi="Times"/>
        </w:rPr>
      </w:pPr>
      <w:r>
        <w:rPr>
          <w:rFonts w:ascii="Times" w:hAnsi="Times"/>
        </w:rPr>
        <w:t>W</w:t>
      </w:r>
      <w:r w:rsidRPr="00F032D6">
        <w:rPr>
          <w:rFonts w:ascii="Times" w:hAnsi="Times"/>
        </w:rPr>
        <w:t xml:space="preserve">hat month of the year is </w:t>
      </w:r>
      <w:r>
        <w:rPr>
          <w:rFonts w:ascii="Times" w:hAnsi="Times"/>
        </w:rPr>
        <w:t>TWS the</w:t>
      </w:r>
      <w:r w:rsidRPr="00F032D6">
        <w:rPr>
          <w:rFonts w:ascii="Times" w:hAnsi="Times"/>
        </w:rPr>
        <w:t xml:space="preserve"> lowest? What month of the year is </w:t>
      </w:r>
      <w:r>
        <w:rPr>
          <w:rFonts w:ascii="Times" w:hAnsi="Times"/>
        </w:rPr>
        <w:t>TWS the highest</w:t>
      </w:r>
      <w:r w:rsidRPr="00F032D6">
        <w:rPr>
          <w:rFonts w:ascii="Times" w:hAnsi="Times"/>
        </w:rPr>
        <w:t>?</w:t>
      </w:r>
      <w:r>
        <w:rPr>
          <w:rFonts w:ascii="Times" w:hAnsi="Times"/>
        </w:rPr>
        <w:t xml:space="preserve"> </w:t>
      </w:r>
    </w:p>
    <w:p w14:paraId="6F648EBE" w14:textId="77777777" w:rsidR="00B35D0C" w:rsidRDefault="00B35D0C" w:rsidP="00B35D0C">
      <w:pPr>
        <w:pStyle w:val="ListParagraph"/>
        <w:spacing w:after="100" w:afterAutospacing="1"/>
        <w:jc w:val="both"/>
        <w:rPr>
          <w:rFonts w:ascii="Times" w:hAnsi="Times"/>
        </w:rPr>
      </w:pPr>
    </w:p>
    <w:p w14:paraId="7FC508A1" w14:textId="77777777" w:rsidR="00B35D0C" w:rsidRDefault="00B35D0C" w:rsidP="00B35D0C">
      <w:pPr>
        <w:pStyle w:val="ListParagraph"/>
        <w:spacing w:after="100" w:afterAutospacing="1"/>
        <w:jc w:val="both"/>
        <w:rPr>
          <w:rFonts w:ascii="Times" w:hAnsi="Times"/>
        </w:rPr>
      </w:pPr>
    </w:p>
    <w:p w14:paraId="44E90133" w14:textId="77777777" w:rsidR="00B35D0C" w:rsidRPr="00201FC9" w:rsidRDefault="00B35D0C" w:rsidP="00B35D0C">
      <w:pPr>
        <w:pStyle w:val="ListParagraph"/>
        <w:spacing w:after="100" w:afterAutospacing="1"/>
        <w:jc w:val="both"/>
        <w:rPr>
          <w:rFonts w:ascii="Times" w:hAnsi="Times"/>
        </w:rPr>
      </w:pPr>
    </w:p>
    <w:p w14:paraId="39DFCCFB" w14:textId="77777777" w:rsidR="00B35D0C" w:rsidRDefault="00B35D0C" w:rsidP="00F91EFC">
      <w:pPr>
        <w:pStyle w:val="ListParagraph"/>
        <w:numPr>
          <w:ilvl w:val="0"/>
          <w:numId w:val="5"/>
        </w:numPr>
        <w:spacing w:after="100" w:afterAutospacing="1"/>
        <w:jc w:val="both"/>
        <w:rPr>
          <w:rFonts w:ascii="Times" w:hAnsi="Times"/>
        </w:rPr>
      </w:pPr>
      <w:r>
        <w:rPr>
          <w:rFonts w:ascii="Times" w:hAnsi="Times"/>
        </w:rPr>
        <w:t xml:space="preserve">What is the </w:t>
      </w:r>
      <w:r w:rsidRPr="00F032D6">
        <w:rPr>
          <w:rFonts w:ascii="Times" w:hAnsi="Times"/>
          <w:b/>
          <w:i/>
        </w:rPr>
        <w:t>amplitude</w:t>
      </w:r>
      <w:r>
        <w:rPr>
          <w:rFonts w:ascii="Times" w:hAnsi="Times"/>
        </w:rPr>
        <w:t xml:space="preserve"> of the seasonal cycle in terrestrial water storage (in mm)? </w:t>
      </w:r>
    </w:p>
    <w:p w14:paraId="59C78FA6" w14:textId="77777777" w:rsidR="00B35D0C" w:rsidRPr="00093B05" w:rsidRDefault="00B35D0C" w:rsidP="00B35D0C">
      <w:pPr>
        <w:spacing w:after="100" w:afterAutospacing="1"/>
        <w:jc w:val="both"/>
        <w:rPr>
          <w:rFonts w:ascii="Times" w:hAnsi="Times"/>
        </w:rPr>
      </w:pPr>
    </w:p>
    <w:p w14:paraId="57DEC4AC" w14:textId="77777777" w:rsidR="00B35D0C" w:rsidRDefault="00B35D0C" w:rsidP="00F91EFC">
      <w:pPr>
        <w:pStyle w:val="ListParagraph"/>
        <w:numPr>
          <w:ilvl w:val="0"/>
          <w:numId w:val="5"/>
        </w:numPr>
        <w:spacing w:after="100" w:afterAutospacing="1"/>
        <w:jc w:val="both"/>
        <w:rPr>
          <w:rFonts w:ascii="Times" w:hAnsi="Times"/>
        </w:rPr>
      </w:pPr>
      <w:r>
        <w:rPr>
          <w:rFonts w:ascii="Times" w:hAnsi="Times"/>
        </w:rPr>
        <w:t xml:space="preserve"> Compare and contrast the seasonal variations in TWS to seasonal variations in groundwater storage based on well observations of depth to water table (part 1, above). Your answer should address both (1) timing of maxima/minima and (2) the magnitude of the seasonal variations. </w:t>
      </w:r>
    </w:p>
    <w:p w14:paraId="182BCD82" w14:textId="77777777" w:rsidR="00B35D0C" w:rsidRDefault="00B35D0C" w:rsidP="00B35D0C">
      <w:pPr>
        <w:spacing w:after="100" w:afterAutospacing="1"/>
        <w:jc w:val="both"/>
        <w:rPr>
          <w:rFonts w:ascii="Times" w:hAnsi="Times"/>
        </w:rPr>
      </w:pPr>
    </w:p>
    <w:p w14:paraId="4E7C9E35" w14:textId="77777777" w:rsidR="00F91EFC" w:rsidRPr="00093B05" w:rsidRDefault="00F91EFC" w:rsidP="00B35D0C">
      <w:pPr>
        <w:spacing w:after="100" w:afterAutospacing="1"/>
        <w:jc w:val="both"/>
        <w:rPr>
          <w:rFonts w:ascii="Times" w:hAnsi="Times"/>
        </w:rPr>
      </w:pPr>
    </w:p>
    <w:p w14:paraId="01C370A9" w14:textId="6A7B10FB" w:rsidR="00F729EC" w:rsidRDefault="00F729EC" w:rsidP="00F91EFC">
      <w:pPr>
        <w:pStyle w:val="ListParagraph"/>
        <w:numPr>
          <w:ilvl w:val="0"/>
          <w:numId w:val="5"/>
        </w:numPr>
        <w:spacing w:after="100" w:afterAutospacing="1"/>
        <w:jc w:val="both"/>
        <w:rPr>
          <w:rFonts w:ascii="Times" w:hAnsi="Times"/>
        </w:rPr>
      </w:pPr>
      <w:r>
        <w:rPr>
          <w:rFonts w:ascii="Times" w:hAnsi="Times"/>
        </w:rPr>
        <w:t xml:space="preserve">Now look at the Google Earth file. Turn on/off the </w:t>
      </w:r>
      <w:r w:rsidR="003C0771">
        <w:rPr>
          <w:rFonts w:ascii="Times" w:hAnsi="Times"/>
        </w:rPr>
        <w:t>different layers that show snap</w:t>
      </w:r>
      <w:r>
        <w:rPr>
          <w:rFonts w:ascii="Times" w:hAnsi="Times"/>
        </w:rPr>
        <w:t>shots of the wettest (May 2011), driest (November 2012), and difference between the two</w:t>
      </w:r>
      <w:r w:rsidR="003C0771">
        <w:rPr>
          <w:rFonts w:ascii="Times" w:hAnsi="Times"/>
        </w:rPr>
        <w:t xml:space="preserve"> over the period of measurement. Describe the spatial variability for each. What region had the biggest difference between the two periods?</w:t>
      </w:r>
    </w:p>
    <w:p w14:paraId="236F8214" w14:textId="77777777" w:rsidR="003C0771" w:rsidRDefault="003C0771" w:rsidP="003C0771">
      <w:pPr>
        <w:spacing w:after="100" w:afterAutospacing="1"/>
        <w:jc w:val="both"/>
        <w:rPr>
          <w:rFonts w:ascii="Times" w:hAnsi="Times"/>
        </w:rPr>
      </w:pPr>
    </w:p>
    <w:p w14:paraId="440A77BD" w14:textId="77777777" w:rsidR="003C0771" w:rsidRPr="003C0771" w:rsidRDefault="003C0771" w:rsidP="003C0771">
      <w:pPr>
        <w:spacing w:after="100" w:afterAutospacing="1"/>
        <w:jc w:val="both"/>
        <w:rPr>
          <w:rFonts w:ascii="Times" w:hAnsi="Times"/>
        </w:rPr>
      </w:pPr>
    </w:p>
    <w:p w14:paraId="01E4E4FF" w14:textId="77777777" w:rsidR="00B35D0C" w:rsidRDefault="00B35D0C" w:rsidP="00F91EFC">
      <w:pPr>
        <w:pStyle w:val="ListParagraph"/>
        <w:numPr>
          <w:ilvl w:val="0"/>
          <w:numId w:val="5"/>
        </w:numPr>
        <w:spacing w:after="100" w:afterAutospacing="1"/>
        <w:jc w:val="both"/>
        <w:rPr>
          <w:rFonts w:ascii="Times" w:hAnsi="Times"/>
        </w:rPr>
      </w:pPr>
      <w:r>
        <w:rPr>
          <w:rFonts w:ascii="Times" w:hAnsi="Times"/>
        </w:rPr>
        <w:t xml:space="preserve">Explain the similarities and differences you described in question 11 in terms of the water balance equation (eqn 1)? Consider both what the different methods measure (wells data versus GRACE) and the spatial scale they represent. </w:t>
      </w:r>
    </w:p>
    <w:p w14:paraId="4531B6C5" w14:textId="77777777" w:rsidR="00B35D0C" w:rsidRDefault="00B35D0C" w:rsidP="00B35D0C">
      <w:pPr>
        <w:pStyle w:val="ListParagraph"/>
        <w:spacing w:after="100" w:afterAutospacing="1"/>
        <w:jc w:val="both"/>
        <w:rPr>
          <w:rFonts w:ascii="Times" w:hAnsi="Times"/>
        </w:rPr>
      </w:pPr>
    </w:p>
    <w:p w14:paraId="1F3D7CE3" w14:textId="77777777" w:rsidR="00B35D0C" w:rsidRDefault="00B35D0C" w:rsidP="00B35D0C">
      <w:pPr>
        <w:pStyle w:val="ListParagraph"/>
        <w:spacing w:after="100" w:afterAutospacing="1"/>
        <w:jc w:val="both"/>
        <w:rPr>
          <w:rFonts w:ascii="Times" w:hAnsi="Times"/>
        </w:rPr>
      </w:pPr>
    </w:p>
    <w:p w14:paraId="14ECC85D" w14:textId="77777777" w:rsidR="00B35D0C" w:rsidRDefault="00B35D0C" w:rsidP="00B35D0C">
      <w:pPr>
        <w:pStyle w:val="ListParagraph"/>
        <w:spacing w:after="100" w:afterAutospacing="1"/>
        <w:jc w:val="both"/>
        <w:rPr>
          <w:rFonts w:ascii="Times" w:hAnsi="Times"/>
        </w:rPr>
      </w:pPr>
    </w:p>
    <w:p w14:paraId="51A8B455" w14:textId="77777777" w:rsidR="00F91EFC" w:rsidRDefault="00F91EFC">
      <w:pPr>
        <w:spacing w:after="0"/>
      </w:pPr>
      <w:r>
        <w:br w:type="page"/>
      </w:r>
    </w:p>
    <w:p w14:paraId="4C2343E5" w14:textId="609F7A25" w:rsidR="00B35D0C" w:rsidRPr="00A07AAF" w:rsidRDefault="00B35D0C" w:rsidP="00B35D0C">
      <w:pPr>
        <w:spacing w:after="100" w:afterAutospacing="1"/>
        <w:jc w:val="both"/>
      </w:pPr>
      <w:r w:rsidRPr="00A07AAF">
        <w:t xml:space="preserve">Now analyze the change in </w:t>
      </w:r>
      <w:r>
        <w:t>GRACE TWS</w:t>
      </w:r>
      <w:r w:rsidRPr="00A07AAF">
        <w:t xml:space="preserve"> throughout the </w:t>
      </w:r>
      <w:r w:rsidR="00A70C17">
        <w:t>period of record (2002–</w:t>
      </w:r>
      <w:r>
        <w:t>2015).</w:t>
      </w:r>
    </w:p>
    <w:p w14:paraId="7FF079A3" w14:textId="77777777" w:rsidR="00B35D0C" w:rsidRDefault="00B35D0C" w:rsidP="00B35D0C">
      <w:pPr>
        <w:pStyle w:val="ListParagraph"/>
        <w:spacing w:after="100" w:afterAutospacing="1"/>
        <w:jc w:val="both"/>
        <w:rPr>
          <w:rFonts w:ascii="Times" w:hAnsi="Times"/>
        </w:rPr>
      </w:pPr>
    </w:p>
    <w:p w14:paraId="47774D10" w14:textId="77777777" w:rsidR="00B35D0C" w:rsidRDefault="00B35D0C" w:rsidP="00F91EFC">
      <w:pPr>
        <w:pStyle w:val="ListParagraph"/>
        <w:numPr>
          <w:ilvl w:val="0"/>
          <w:numId w:val="5"/>
        </w:numPr>
        <w:spacing w:after="100" w:afterAutospacing="1"/>
        <w:jc w:val="both"/>
        <w:rPr>
          <w:rFonts w:ascii="Times" w:hAnsi="Times"/>
        </w:rPr>
      </w:pPr>
      <w:r>
        <w:rPr>
          <w:rFonts w:ascii="Times" w:hAnsi="Times"/>
        </w:rPr>
        <w:t>Ignoring seasonal variations, describe the changes in TWS throughout the GRACE period of record. Is there a steady trend in TWS or do other variations dominate?</w:t>
      </w:r>
    </w:p>
    <w:p w14:paraId="46D4398D" w14:textId="77777777" w:rsidR="00B35D0C" w:rsidRDefault="00B35D0C" w:rsidP="00B35D0C">
      <w:pPr>
        <w:pStyle w:val="ListParagraph"/>
        <w:spacing w:after="100" w:afterAutospacing="1"/>
        <w:jc w:val="both"/>
        <w:rPr>
          <w:rFonts w:ascii="Times" w:hAnsi="Times"/>
        </w:rPr>
      </w:pPr>
    </w:p>
    <w:p w14:paraId="56B0AEC9" w14:textId="77777777" w:rsidR="00B35D0C" w:rsidRDefault="00B35D0C" w:rsidP="00B35D0C">
      <w:pPr>
        <w:pStyle w:val="ListParagraph"/>
        <w:spacing w:after="100" w:afterAutospacing="1"/>
        <w:jc w:val="both"/>
        <w:rPr>
          <w:rFonts w:ascii="Times" w:hAnsi="Times"/>
        </w:rPr>
      </w:pPr>
    </w:p>
    <w:p w14:paraId="532E49AF" w14:textId="77777777" w:rsidR="00B35D0C" w:rsidRDefault="00B35D0C" w:rsidP="00B35D0C">
      <w:pPr>
        <w:pStyle w:val="ListParagraph"/>
        <w:spacing w:after="100" w:afterAutospacing="1"/>
        <w:jc w:val="both"/>
        <w:rPr>
          <w:rFonts w:ascii="Times" w:hAnsi="Times"/>
        </w:rPr>
      </w:pPr>
    </w:p>
    <w:p w14:paraId="31CD914C" w14:textId="77777777" w:rsidR="00B35D0C" w:rsidRDefault="00B35D0C" w:rsidP="00B35D0C">
      <w:pPr>
        <w:pStyle w:val="ListParagraph"/>
        <w:spacing w:after="100" w:afterAutospacing="1"/>
        <w:jc w:val="both"/>
        <w:rPr>
          <w:rFonts w:ascii="Times" w:hAnsi="Times"/>
        </w:rPr>
      </w:pPr>
    </w:p>
    <w:p w14:paraId="364BD877" w14:textId="77777777" w:rsidR="00B35D0C" w:rsidRDefault="00B35D0C" w:rsidP="00B35D0C">
      <w:pPr>
        <w:pStyle w:val="ListParagraph"/>
        <w:spacing w:after="100" w:afterAutospacing="1"/>
        <w:jc w:val="both"/>
        <w:rPr>
          <w:rFonts w:ascii="Times" w:hAnsi="Times"/>
        </w:rPr>
      </w:pPr>
    </w:p>
    <w:p w14:paraId="16BC2E7E" w14:textId="77777777" w:rsidR="00B35D0C" w:rsidRDefault="00B35D0C" w:rsidP="00B35D0C">
      <w:pPr>
        <w:pStyle w:val="ListParagraph"/>
        <w:spacing w:after="100" w:afterAutospacing="1"/>
        <w:jc w:val="both"/>
        <w:rPr>
          <w:rFonts w:ascii="Times" w:hAnsi="Times"/>
        </w:rPr>
      </w:pPr>
    </w:p>
    <w:p w14:paraId="4C504268" w14:textId="56A9EAA5" w:rsidR="00B35D0C" w:rsidRDefault="00B35D0C" w:rsidP="00F91EFC">
      <w:pPr>
        <w:pStyle w:val="ListParagraph"/>
        <w:numPr>
          <w:ilvl w:val="0"/>
          <w:numId w:val="5"/>
        </w:numPr>
        <w:spacing w:after="100" w:afterAutospacing="1"/>
        <w:jc w:val="both"/>
        <w:rPr>
          <w:rFonts w:ascii="Times" w:hAnsi="Times"/>
        </w:rPr>
      </w:pPr>
      <w:r>
        <w:rPr>
          <w:rFonts w:ascii="Times" w:hAnsi="Times"/>
        </w:rPr>
        <w:t xml:space="preserve">Calculate a change in TWS between the first and last year of the record. Make sure to compare TWS at approximately the same time of year (given the strong seasonal cycle). If the entire change was due to withdrawal of groundwater, how much would water level decrease in wells if the aquifer had a specific yield of sandstone?  Of clay?  </w:t>
      </w:r>
    </w:p>
    <w:p w14:paraId="3E10772F" w14:textId="4D1AFAD9" w:rsidR="00B35D0C" w:rsidRDefault="00B35D0C" w:rsidP="00B35D0C">
      <w:pPr>
        <w:pStyle w:val="ListParagraph"/>
        <w:spacing w:after="100" w:afterAutospacing="1"/>
        <w:jc w:val="both"/>
        <w:rPr>
          <w:rFonts w:ascii="Times" w:hAnsi="Times"/>
        </w:rPr>
      </w:pPr>
    </w:p>
    <w:p w14:paraId="18B91307" w14:textId="274DEA1E" w:rsidR="00B35D0C" w:rsidRDefault="00B35D0C" w:rsidP="00B35D0C">
      <w:pPr>
        <w:pStyle w:val="ListParagraph"/>
        <w:spacing w:after="100" w:afterAutospacing="1"/>
        <w:jc w:val="both"/>
        <w:rPr>
          <w:rFonts w:ascii="Times" w:hAnsi="Times"/>
        </w:rPr>
      </w:pPr>
    </w:p>
    <w:p w14:paraId="0F1BBBED" w14:textId="227AB66F" w:rsidR="00B35D0C" w:rsidRDefault="00B35D0C" w:rsidP="00B35D0C">
      <w:pPr>
        <w:pStyle w:val="ListParagraph"/>
        <w:spacing w:after="100" w:afterAutospacing="1"/>
        <w:jc w:val="both"/>
        <w:rPr>
          <w:rFonts w:ascii="Times" w:hAnsi="Times"/>
        </w:rPr>
      </w:pPr>
    </w:p>
    <w:p w14:paraId="0151C84C" w14:textId="7EB44F2C" w:rsidR="00B35D0C" w:rsidRDefault="00B35D0C" w:rsidP="00B35D0C">
      <w:pPr>
        <w:pStyle w:val="ListParagraph"/>
        <w:spacing w:after="100" w:afterAutospacing="1"/>
        <w:jc w:val="both"/>
        <w:rPr>
          <w:rFonts w:ascii="Times" w:hAnsi="Times"/>
        </w:rPr>
      </w:pPr>
    </w:p>
    <w:p w14:paraId="397DCF45" w14:textId="0A4979CC" w:rsidR="00B35D0C" w:rsidRDefault="00B35D0C" w:rsidP="00B35D0C">
      <w:pPr>
        <w:pStyle w:val="ListParagraph"/>
        <w:spacing w:after="100" w:afterAutospacing="1"/>
        <w:jc w:val="both"/>
        <w:rPr>
          <w:rFonts w:ascii="Times" w:hAnsi="Times"/>
        </w:rPr>
      </w:pPr>
    </w:p>
    <w:p w14:paraId="2A8564BC" w14:textId="1A6EE1E1" w:rsidR="00B35D0C" w:rsidRDefault="0035461D" w:rsidP="00F91EFC">
      <w:pPr>
        <w:pStyle w:val="ListParagraph"/>
        <w:numPr>
          <w:ilvl w:val="0"/>
          <w:numId w:val="5"/>
        </w:numPr>
        <w:spacing w:after="100" w:afterAutospacing="1"/>
        <w:jc w:val="both"/>
        <w:rPr>
          <w:rFonts w:ascii="Times" w:hAnsi="Times"/>
        </w:rPr>
      </w:pPr>
      <w:r>
        <w:rPr>
          <w:rFonts w:ascii="Times" w:hAnsi="Times"/>
          <w:noProof/>
        </w:rPr>
        <mc:AlternateContent>
          <mc:Choice Requires="wpg">
            <w:drawing>
              <wp:anchor distT="0" distB="0" distL="114300" distR="114300" simplePos="0" relativeHeight="251665408" behindDoc="0" locked="0" layoutInCell="1" allowOverlap="1" wp14:anchorId="7D533FD1" wp14:editId="6C55C86D">
                <wp:simplePos x="0" y="0"/>
                <wp:positionH relativeFrom="column">
                  <wp:posOffset>114300</wp:posOffset>
                </wp:positionH>
                <wp:positionV relativeFrom="paragraph">
                  <wp:posOffset>934085</wp:posOffset>
                </wp:positionV>
                <wp:extent cx="5715000" cy="366014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715000" cy="3660140"/>
                          <a:chOff x="0" y="0"/>
                          <a:chExt cx="5715000" cy="3660140"/>
                        </a:xfrm>
                      </wpg:grpSpPr>
                      <wps:wsp>
                        <wps:cNvPr id="4" name="Text Box 4"/>
                        <wps:cNvSpPr txBox="1"/>
                        <wps:spPr>
                          <a:xfrm>
                            <a:off x="0" y="308864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72923" w14:textId="5CA90483" w:rsidR="00A70C17" w:rsidRDefault="00A70C17" w:rsidP="0035461D">
                              <w:pPr>
                                <w:pStyle w:val="Captiontext"/>
                              </w:pPr>
                              <w:r w:rsidRPr="00096503">
                                <w:t xml:space="preserve">Figure </w:t>
                              </w:r>
                              <w:r>
                                <w:t>2. Cumulative net groundwater depletion in major aquifer systems or gr</w:t>
                              </w:r>
                              <w:r w:rsidR="001D5156">
                                <w:t>oups in the United States, 1900–</w:t>
                              </w:r>
                              <w:r>
                                <w:t>2008. (From Konikow, 2011, Geophysical Research Letters. American Geophysical Union journals allow reproduction of a single figure for educational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28600" y="0"/>
                            <a:ext cx="4408805" cy="2894330"/>
                          </a:xfrm>
                          <a:prstGeom prst="rect">
                            <a:avLst/>
                          </a:prstGeom>
                          <a:noFill/>
                          <a:ln>
                            <a:noFill/>
                          </a:ln>
                        </pic:spPr>
                      </pic:pic>
                    </wpg:wgp>
                  </a:graphicData>
                </a:graphic>
              </wp:anchor>
            </w:drawing>
          </mc:Choice>
          <mc:Fallback>
            <w:pict>
              <v:group id="Group 6" o:spid="_x0000_s1027" style="position:absolute;left:0;text-align:left;margin-left:9pt;margin-top:73.55pt;width:450pt;height:288.2pt;z-index:251665408" coordsize="5715000,3660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">
                <v:shapetype id="_x0000_t202" coordsize="21600,21600" o:spt="202" path="m0,0l0,21600,21600,21600,21600,0xe">
                  <v:stroke joinstyle="miter"/>
                  <v:path gradientshapeok="t" o:connecttype="rect"/>
                </v:shapetype>
                <v:shape id="Text Box 4" o:spid="_x0000_s1028" type="#_x0000_t202" style="position:absolute;top:3088640;width:5715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1872923" w14:textId="5CA90483" w:rsidR="00A70C17" w:rsidRDefault="00A70C17" w:rsidP="0035461D">
                        <w:pPr>
                          <w:pStyle w:val="Captiontext"/>
                        </w:pPr>
                        <w:r w:rsidRPr="00096503">
                          <w:t xml:space="preserve">Figure </w:t>
                        </w:r>
                        <w:r>
                          <w:t>2. Cumulative net groundwater depletion in major aquifer systems or gr</w:t>
                        </w:r>
                        <w:r w:rsidR="001D5156">
                          <w:t>oups in the United States, 1900–</w:t>
                        </w:r>
                        <w:r>
                          <w:t>2008. (From Konikow, 2011, Geophysical Research Letters. American Geophysical Union journals allow reproduction of a single figure for educational purposes.)</w:t>
                        </w:r>
                      </w:p>
                    </w:txbxContent>
                  </v:textbox>
                </v:shape>
                <v:shape id="Picture 2" o:spid="_x0000_s1029" type="#_x0000_t75" style="position:absolute;left:228600;width:4408805;height:28943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3&#10;lB/CAAAA2gAAAA8AAABkcnMvZG93bnJldi54bWxEj9GKwjAURN8F/yFcwTdNVZC1a5RFFARdFls/&#10;4G5zbcs2N7WJtf79RhB8HGbmDLNcd6YSLTWutKxgMo5AEGdWl5wrOKe70QcI55E1VpZJwYMcrFf9&#10;3hJjbe98ojbxuQgQdjEqKLyvYyldVpBBN7Y1cfAutjHog2xyqRu8B7ip5DSK5tJgyWGhwJo2BWV/&#10;yc0oSMv57/fxnOrt7nK9tXiQE1r8KDUcdF+fIDx1/h1+tfdawQyeV8INkK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d5QfwgAAANoAAAAPAAAAAAAAAAAAAAAAAJwCAABk&#10;cnMvZG93bnJldi54bWxQSwUGAAAAAAQABAD3AAAAiwMAAAAA&#10;">
                  <v:imagedata r:id="rId18" o:title=""/>
                  <v:path arrowok="t"/>
                </v:shape>
                <w10:wrap type="square"/>
              </v:group>
            </w:pict>
          </mc:Fallback>
        </mc:AlternateContent>
      </w:r>
      <w:r w:rsidR="003C0771">
        <w:rPr>
          <w:rFonts w:ascii="Times" w:hAnsi="Times"/>
        </w:rPr>
        <w:t>Convert your answer in #15</w:t>
      </w:r>
      <w:r w:rsidR="00B35D0C">
        <w:rPr>
          <w:rFonts w:ascii="Times" w:hAnsi="Times"/>
        </w:rPr>
        <w:t xml:space="preserve"> to trend in mm yr</w:t>
      </w:r>
      <w:r w:rsidR="00B35D0C" w:rsidRPr="00804751">
        <w:rPr>
          <w:rFonts w:ascii="Times" w:hAnsi="Times"/>
          <w:vertAlign w:val="superscript"/>
        </w:rPr>
        <w:t>-1</w:t>
      </w:r>
      <w:r w:rsidR="00B35D0C">
        <w:rPr>
          <w:rFonts w:ascii="Times" w:hAnsi="Times"/>
        </w:rPr>
        <w:t xml:space="preserve"> and km</w:t>
      </w:r>
      <w:r w:rsidR="00B35D0C" w:rsidRPr="00804751">
        <w:rPr>
          <w:rFonts w:ascii="Times" w:hAnsi="Times"/>
          <w:vertAlign w:val="superscript"/>
        </w:rPr>
        <w:t>3</w:t>
      </w:r>
      <w:r w:rsidR="00B35D0C">
        <w:rPr>
          <w:rFonts w:ascii="Times" w:hAnsi="Times"/>
        </w:rPr>
        <w:t xml:space="preserve"> yr</w:t>
      </w:r>
      <w:r w:rsidR="00B35D0C" w:rsidRPr="00804751">
        <w:rPr>
          <w:rFonts w:ascii="Times" w:hAnsi="Times"/>
          <w:vertAlign w:val="superscript"/>
        </w:rPr>
        <w:t>-1</w:t>
      </w:r>
      <w:r w:rsidR="00B35D0C">
        <w:rPr>
          <w:rFonts w:ascii="Times" w:hAnsi="Times"/>
        </w:rPr>
        <w:t xml:space="preserve"> (the latter requires knowing the area of the High Plains Aquifer). There are two ways you can do this. First,</w:t>
      </w:r>
      <w:r w:rsidR="003C0771">
        <w:rPr>
          <w:rFonts w:ascii="Times" w:hAnsi="Times"/>
        </w:rPr>
        <w:t xml:space="preserve"> you can use your answer from #15</w:t>
      </w:r>
      <w:r w:rsidR="00B35D0C">
        <w:rPr>
          <w:rFonts w:ascii="Times" w:hAnsi="Times"/>
        </w:rPr>
        <w:t xml:space="preserve"> for the magnitude of change in the trend calculation. Second, you can calculate a trend using all the data in the time series</w:t>
      </w:r>
      <w:r w:rsidR="001D5156">
        <w:rPr>
          <w:rFonts w:ascii="Times" w:hAnsi="Times"/>
        </w:rPr>
        <w:t>—</w:t>
      </w:r>
      <w:r w:rsidR="00B35D0C">
        <w:rPr>
          <w:rFonts w:ascii="Times" w:hAnsi="Times"/>
        </w:rPr>
        <w:t xml:space="preserve">by fitting a straight line in Excel. Compare your results to the trend from Figure 1 of Konikow (2011). </w:t>
      </w:r>
    </w:p>
    <w:p w14:paraId="5A7636FE" w14:textId="05C11172" w:rsidR="00B35D0C" w:rsidRDefault="00B35D0C" w:rsidP="00B35D0C">
      <w:pPr>
        <w:pStyle w:val="ListParagraph"/>
        <w:spacing w:after="100" w:afterAutospacing="1"/>
        <w:jc w:val="both"/>
        <w:rPr>
          <w:rFonts w:ascii="Times" w:hAnsi="Times"/>
        </w:rPr>
      </w:pPr>
    </w:p>
    <w:p w14:paraId="04289F0B" w14:textId="27D296D8" w:rsidR="00B35D0C" w:rsidRDefault="00B35D0C" w:rsidP="00B35D0C">
      <w:pPr>
        <w:pStyle w:val="ListParagraph"/>
        <w:spacing w:after="100" w:afterAutospacing="1"/>
        <w:jc w:val="both"/>
        <w:rPr>
          <w:rFonts w:ascii="Times" w:hAnsi="Times"/>
        </w:rPr>
      </w:pPr>
    </w:p>
    <w:p w14:paraId="256A2AA3" w14:textId="77777777" w:rsidR="00B35D0C" w:rsidRDefault="00B35D0C" w:rsidP="00B35D0C">
      <w:pPr>
        <w:pStyle w:val="ListParagraph"/>
        <w:spacing w:after="100" w:afterAutospacing="1"/>
        <w:jc w:val="both"/>
        <w:rPr>
          <w:rFonts w:ascii="Times" w:hAnsi="Times"/>
        </w:rPr>
      </w:pPr>
    </w:p>
    <w:p w14:paraId="74F2672F" w14:textId="77777777" w:rsidR="00B35D0C" w:rsidRDefault="00B35D0C" w:rsidP="00B35D0C">
      <w:pPr>
        <w:pStyle w:val="ListParagraph"/>
        <w:spacing w:after="100" w:afterAutospacing="1"/>
        <w:jc w:val="both"/>
        <w:rPr>
          <w:rFonts w:ascii="Times" w:hAnsi="Times"/>
        </w:rPr>
      </w:pPr>
    </w:p>
    <w:p w14:paraId="126D6A37" w14:textId="77777777" w:rsidR="00B35D0C" w:rsidRDefault="00B35D0C" w:rsidP="00B35D0C">
      <w:pPr>
        <w:pStyle w:val="ListParagraph"/>
        <w:spacing w:after="100" w:afterAutospacing="1"/>
        <w:jc w:val="both"/>
        <w:rPr>
          <w:rFonts w:ascii="Times" w:hAnsi="Times"/>
        </w:rPr>
      </w:pPr>
    </w:p>
    <w:p w14:paraId="0A908871" w14:textId="77777777" w:rsidR="00B35D0C" w:rsidRDefault="00B35D0C" w:rsidP="00B35D0C">
      <w:pPr>
        <w:pStyle w:val="ListParagraph"/>
        <w:spacing w:after="100" w:afterAutospacing="1"/>
        <w:jc w:val="both"/>
        <w:rPr>
          <w:rFonts w:ascii="Times" w:hAnsi="Times"/>
        </w:rPr>
      </w:pPr>
    </w:p>
    <w:p w14:paraId="65CEFCF6" w14:textId="77777777" w:rsidR="00B35D0C" w:rsidRDefault="00B35D0C" w:rsidP="00F91EFC">
      <w:pPr>
        <w:pStyle w:val="ListParagraph"/>
        <w:numPr>
          <w:ilvl w:val="0"/>
          <w:numId w:val="5"/>
        </w:numPr>
        <w:spacing w:after="100" w:afterAutospacing="1"/>
        <w:jc w:val="both"/>
        <w:rPr>
          <w:rFonts w:ascii="Times" w:hAnsi="Times"/>
        </w:rPr>
      </w:pPr>
      <w:r>
        <w:rPr>
          <w:rFonts w:ascii="Times" w:hAnsi="Times"/>
        </w:rPr>
        <w:t>Based on your data analysis above, what do you feel are the strengths and weaknesses of GRACE for monitoring trends in groundwater storage?  What are the strengths and weaknesses of using well data?</w:t>
      </w:r>
    </w:p>
    <w:p w14:paraId="50CB661F" w14:textId="77777777" w:rsidR="00B35D0C" w:rsidRDefault="00B35D0C" w:rsidP="00B35D0C">
      <w:pPr>
        <w:spacing w:after="100" w:afterAutospacing="1"/>
        <w:jc w:val="both"/>
        <w:rPr>
          <w:rFonts w:ascii="Times" w:hAnsi="Times"/>
        </w:rPr>
      </w:pPr>
    </w:p>
    <w:p w14:paraId="26199DA9" w14:textId="77777777" w:rsidR="00B35D0C" w:rsidRDefault="00B35D0C" w:rsidP="00B35D0C">
      <w:pPr>
        <w:spacing w:after="100" w:afterAutospacing="1"/>
        <w:jc w:val="both"/>
        <w:rPr>
          <w:rFonts w:ascii="Times" w:hAnsi="Times"/>
        </w:rPr>
      </w:pPr>
    </w:p>
    <w:p w14:paraId="3FC23389" w14:textId="77777777" w:rsidR="00B35D0C" w:rsidRDefault="00B35D0C" w:rsidP="00B35D0C">
      <w:pPr>
        <w:spacing w:after="100" w:afterAutospacing="1"/>
        <w:jc w:val="both"/>
        <w:rPr>
          <w:rFonts w:ascii="Times" w:hAnsi="Times"/>
        </w:rPr>
      </w:pPr>
    </w:p>
    <w:p w14:paraId="183FF221" w14:textId="77777777" w:rsidR="00B35D0C" w:rsidRDefault="00B35D0C" w:rsidP="00B35D0C">
      <w:pPr>
        <w:spacing w:after="100" w:afterAutospacing="1"/>
        <w:jc w:val="both"/>
        <w:rPr>
          <w:rFonts w:ascii="Times" w:hAnsi="Times"/>
        </w:rPr>
      </w:pPr>
    </w:p>
    <w:p w14:paraId="683889EB" w14:textId="77777777" w:rsidR="00B35D0C" w:rsidRDefault="00B35D0C" w:rsidP="00B35D0C">
      <w:pPr>
        <w:spacing w:after="100" w:afterAutospacing="1"/>
        <w:jc w:val="both"/>
        <w:rPr>
          <w:rFonts w:ascii="Times" w:hAnsi="Times"/>
        </w:rPr>
      </w:pPr>
    </w:p>
    <w:p w14:paraId="68967065" w14:textId="77777777" w:rsidR="00B35D0C" w:rsidRPr="00F91EFC" w:rsidRDefault="00B35D0C" w:rsidP="00B35D0C">
      <w:pPr>
        <w:rPr>
          <w:rFonts w:ascii="Times" w:hAnsi="Times"/>
        </w:rPr>
      </w:pPr>
      <w:r w:rsidRPr="00F91EFC">
        <w:rPr>
          <w:rFonts w:ascii="Times" w:hAnsi="Times"/>
          <w:b/>
        </w:rPr>
        <w:t>Part 3.  Reflections</w:t>
      </w:r>
    </w:p>
    <w:p w14:paraId="6E62D1EB" w14:textId="07260AEA" w:rsidR="00B35D0C" w:rsidRPr="00F91EFC" w:rsidRDefault="00B35D0C" w:rsidP="00F91EFC">
      <w:pPr>
        <w:pStyle w:val="ListParagraph"/>
        <w:numPr>
          <w:ilvl w:val="0"/>
          <w:numId w:val="5"/>
        </w:numPr>
        <w:tabs>
          <w:tab w:val="left" w:pos="630"/>
        </w:tabs>
        <w:spacing w:after="100" w:afterAutospacing="1"/>
        <w:jc w:val="both"/>
        <w:rPr>
          <w:rFonts w:ascii="Times" w:hAnsi="Times"/>
        </w:rPr>
      </w:pPr>
      <w:r w:rsidRPr="00F91EFC">
        <w:rPr>
          <w:rFonts w:ascii="Times" w:hAnsi="Times"/>
        </w:rPr>
        <w:t>Over the course of completing this unit, you have been asked to consider terrestrial water storage using both traditional and nontraditional geodetic data sets.  Please reflect on the following:</w:t>
      </w:r>
    </w:p>
    <w:p w14:paraId="601C0E8B" w14:textId="597D6582" w:rsidR="00B35D0C" w:rsidRPr="00F91EFC" w:rsidRDefault="00B35D0C" w:rsidP="00F91EFC">
      <w:pPr>
        <w:pStyle w:val="ListParagraph"/>
        <w:numPr>
          <w:ilvl w:val="1"/>
          <w:numId w:val="5"/>
        </w:numPr>
        <w:tabs>
          <w:tab w:val="left" w:pos="630"/>
        </w:tabs>
        <w:spacing w:after="100" w:afterAutospacing="1"/>
        <w:jc w:val="both"/>
        <w:rPr>
          <w:rFonts w:ascii="Times" w:hAnsi="Times"/>
        </w:rPr>
      </w:pPr>
      <w:r w:rsidRPr="00F91EFC">
        <w:rPr>
          <w:rFonts w:ascii="Times" w:hAnsi="Times"/>
        </w:rPr>
        <w:t>How familiar were you with regard to the basic concepts of reservoirs and fluxes that address terrestrial water storage?</w:t>
      </w:r>
    </w:p>
    <w:p w14:paraId="2F66D32C" w14:textId="76E42FA7" w:rsidR="00B35D0C" w:rsidRPr="00F91EFC" w:rsidRDefault="00B35D0C" w:rsidP="00F91EFC">
      <w:pPr>
        <w:pStyle w:val="ListParagraph"/>
        <w:numPr>
          <w:ilvl w:val="1"/>
          <w:numId w:val="5"/>
        </w:numPr>
        <w:tabs>
          <w:tab w:val="left" w:pos="630"/>
        </w:tabs>
        <w:spacing w:after="100" w:afterAutospacing="1"/>
        <w:jc w:val="both"/>
        <w:rPr>
          <w:rFonts w:ascii="Times" w:hAnsi="Times"/>
        </w:rPr>
      </w:pPr>
      <w:r w:rsidRPr="00F91EFC">
        <w:rPr>
          <w:rFonts w:ascii="Times" w:hAnsi="Times"/>
        </w:rPr>
        <w:t>Were you surpri</w:t>
      </w:r>
      <w:r w:rsidR="00D65A04">
        <w:rPr>
          <w:rFonts w:ascii="Times" w:hAnsi="Times"/>
        </w:rPr>
        <w:t>sed to learn about new geodetic-</w:t>
      </w:r>
      <w:bookmarkStart w:id="0" w:name="_GoBack"/>
      <w:bookmarkEnd w:id="0"/>
      <w:r w:rsidRPr="00F91EFC">
        <w:rPr>
          <w:rFonts w:ascii="Times" w:hAnsi="Times"/>
        </w:rPr>
        <w:t>based methods of determining the same parameters used in documenting terrestrial water storage?</w:t>
      </w:r>
    </w:p>
    <w:p w14:paraId="16C00F4F" w14:textId="77777777" w:rsidR="00B35D0C" w:rsidRPr="00F91EFC" w:rsidRDefault="00B35D0C" w:rsidP="00F91EFC">
      <w:pPr>
        <w:pStyle w:val="ListParagraph"/>
        <w:numPr>
          <w:ilvl w:val="1"/>
          <w:numId w:val="5"/>
        </w:numPr>
        <w:tabs>
          <w:tab w:val="left" w:pos="630"/>
        </w:tabs>
        <w:spacing w:after="100" w:afterAutospacing="1"/>
        <w:jc w:val="both"/>
        <w:rPr>
          <w:rFonts w:ascii="Times" w:hAnsi="Times"/>
        </w:rPr>
      </w:pPr>
      <w:r w:rsidRPr="00F91EFC">
        <w:rPr>
          <w:rFonts w:ascii="Times" w:hAnsi="Times"/>
        </w:rPr>
        <w:t>What value do you see in the incorporation of geodetic based data sets?</w:t>
      </w:r>
    </w:p>
    <w:p w14:paraId="4B6FDD54" w14:textId="77777777" w:rsidR="00B35D0C" w:rsidRPr="00B35D0C" w:rsidRDefault="00B35D0C" w:rsidP="00B35D0C"/>
    <w:sectPr w:rsidR="00B35D0C" w:rsidRPr="00B35D0C" w:rsidSect="006C674F">
      <w:headerReference w:type="default" r:id="rId19"/>
      <w:footerReference w:type="even" r:id="rId20"/>
      <w:footerReference w:type="default" r:id="rId21"/>
      <w:headerReference w:type="first" r:id="rId22"/>
      <w:footerReference w:type="first" r:id="rId23"/>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69A33" w14:textId="77777777" w:rsidR="00A70C17" w:rsidRDefault="00A70C17" w:rsidP="008D0B9B">
      <w:r>
        <w:separator/>
      </w:r>
    </w:p>
  </w:endnote>
  <w:endnote w:type="continuationSeparator" w:id="0">
    <w:p w14:paraId="05489B0B" w14:textId="77777777" w:rsidR="00A70C17" w:rsidRDefault="00A70C1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A00002BF" w:usb1="68C7FCFB" w:usb2="00000010"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9DA22" w14:textId="77777777" w:rsidR="00A70C17" w:rsidRDefault="00A70C17"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A70C17" w:rsidRDefault="00A70C17"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63A50" w14:textId="77777777" w:rsidR="00A70C17" w:rsidRDefault="00A70C17" w:rsidP="00A31D42">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ab/>
      <w:t xml:space="preserve">Page </w:t>
    </w:r>
    <w:r w:rsidRPr="00070ABA">
      <w:fldChar w:fldCharType="begin"/>
    </w:r>
    <w:r w:rsidRPr="00070ABA">
      <w:instrText xml:space="preserve"> PAGE   \* MERGEFORMAT </w:instrText>
    </w:r>
    <w:r w:rsidRPr="00070ABA">
      <w:fldChar w:fldCharType="separate"/>
    </w:r>
    <w:r w:rsidR="00D65A04">
      <w:rPr>
        <w:noProof/>
      </w:rPr>
      <w:t>7</w:t>
    </w:r>
    <w:r w:rsidRPr="00070ABA">
      <w:rPr>
        <w:noProof/>
      </w:rPr>
      <w:fldChar w:fldCharType="end"/>
    </w:r>
  </w:p>
  <w:p w14:paraId="0C9F4164" w14:textId="32A52379" w:rsidR="00A70C17" w:rsidRPr="00A31D42" w:rsidRDefault="00A70C17" w:rsidP="00512042">
    <w:pPr>
      <w:pStyle w:val="footertext"/>
      <w:spacing w:before="20" w:line="220" w:lineRule="exact"/>
    </w:pPr>
    <w:r>
      <w:rPr>
        <w:noProof/>
      </w:rPr>
      <w:t>Version May 12,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A2C6B" w14:textId="28F0C625" w:rsidR="00A70C17" w:rsidRDefault="00A70C17" w:rsidP="006C674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ab/>
      <w:t xml:space="preserve">Page </w:t>
    </w:r>
    <w:r w:rsidRPr="00070ABA">
      <w:fldChar w:fldCharType="begin"/>
    </w:r>
    <w:r w:rsidRPr="00070ABA">
      <w:instrText xml:space="preserve"> PAGE   \* MERGEFORMAT </w:instrText>
    </w:r>
    <w:r w:rsidRPr="00070ABA">
      <w:fldChar w:fldCharType="separate"/>
    </w:r>
    <w:r w:rsidR="00D65A04">
      <w:rPr>
        <w:noProof/>
      </w:rPr>
      <w:t>1</w:t>
    </w:r>
    <w:r w:rsidRPr="00070ABA">
      <w:rPr>
        <w:noProof/>
      </w:rPr>
      <w:fldChar w:fldCharType="end"/>
    </w:r>
  </w:p>
  <w:p w14:paraId="7676CC33" w14:textId="497FCB0C" w:rsidR="00A70C17" w:rsidRPr="006B3910" w:rsidRDefault="00A70C17" w:rsidP="00276BB4">
    <w:pPr>
      <w:pStyle w:val="footertext"/>
      <w:spacing w:line="220" w:lineRule="exact"/>
    </w:pPr>
    <w:r>
      <w:rPr>
        <w:noProof/>
      </w:rPr>
      <w:t>Version May 12,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FB1DE" w14:textId="77777777" w:rsidR="00A70C17" w:rsidRDefault="00A70C17" w:rsidP="008D0B9B">
      <w:r>
        <w:separator/>
      </w:r>
    </w:p>
  </w:footnote>
  <w:footnote w:type="continuationSeparator" w:id="0">
    <w:p w14:paraId="434B2DE5" w14:textId="77777777" w:rsidR="00A70C17" w:rsidRDefault="00A70C17"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C1CBC" w14:textId="5DB53E66" w:rsidR="00A70C17" w:rsidRPr="0015703B" w:rsidRDefault="00A70C17" w:rsidP="00070ABA">
    <w:pPr>
      <w:pStyle w:val="Header"/>
      <w:pBdr>
        <w:bottom w:val="single" w:sz="4" w:space="1" w:color="auto"/>
      </w:pBdr>
      <w:spacing w:after="0"/>
      <w:rPr>
        <w:rFonts w:ascii="Arial" w:hAnsi="Arial"/>
        <w:i/>
        <w:color w:val="7F7F7F" w:themeColor="text1" w:themeTint="80"/>
        <w:sz w:val="20"/>
        <w:szCs w:val="20"/>
      </w:rPr>
    </w:pPr>
    <w:r w:rsidRPr="00A31D42">
      <w:rPr>
        <w:rFonts w:ascii="Arial" w:hAnsi="Arial"/>
        <w:i/>
        <w:sz w:val="20"/>
        <w:szCs w:val="20"/>
      </w:rPr>
      <w:t xml:space="preserve">Unit 2: </w:t>
    </w:r>
    <w:r w:rsidRPr="00A31D42">
      <w:rPr>
        <w:rFonts w:ascii="Arial" w:hAnsi="Arial"/>
        <w:bCs/>
        <w:i/>
        <w:sz w:val="20"/>
        <w:szCs w:val="20"/>
      </w:rPr>
      <w:t xml:space="preserve">Traditional and geodetic methods for monitoring groundwater change student </w:t>
    </w: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3B636" w14:textId="77777777" w:rsidR="00A70C17" w:rsidRDefault="00A70C17">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803FF"/>
    <w:multiLevelType w:val="hybridMultilevel"/>
    <w:tmpl w:val="76701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F7F39"/>
    <w:multiLevelType w:val="hybridMultilevel"/>
    <w:tmpl w:val="76701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3795A"/>
    <w:multiLevelType w:val="multilevel"/>
    <w:tmpl w:val="76701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6047A45"/>
    <w:multiLevelType w:val="hybridMultilevel"/>
    <w:tmpl w:val="F632990A"/>
    <w:lvl w:ilvl="0" w:tplc="9116891A">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54"/>
    <w:rsid w:val="00014336"/>
    <w:rsid w:val="00070ABA"/>
    <w:rsid w:val="00105B8D"/>
    <w:rsid w:val="00112978"/>
    <w:rsid w:val="00134974"/>
    <w:rsid w:val="0015703B"/>
    <w:rsid w:val="001748DB"/>
    <w:rsid w:val="001906C9"/>
    <w:rsid w:val="0019721E"/>
    <w:rsid w:val="001D5156"/>
    <w:rsid w:val="00222B89"/>
    <w:rsid w:val="0024069B"/>
    <w:rsid w:val="00241FD8"/>
    <w:rsid w:val="00250333"/>
    <w:rsid w:val="00253AED"/>
    <w:rsid w:val="002549C9"/>
    <w:rsid w:val="00266649"/>
    <w:rsid w:val="002734AF"/>
    <w:rsid w:val="002745AE"/>
    <w:rsid w:val="00276BB4"/>
    <w:rsid w:val="002B1E80"/>
    <w:rsid w:val="00340BD6"/>
    <w:rsid w:val="003439E4"/>
    <w:rsid w:val="0035461D"/>
    <w:rsid w:val="003620E9"/>
    <w:rsid w:val="00372CBD"/>
    <w:rsid w:val="003947D1"/>
    <w:rsid w:val="003B453A"/>
    <w:rsid w:val="003C0771"/>
    <w:rsid w:val="003C241F"/>
    <w:rsid w:val="003E1136"/>
    <w:rsid w:val="003F3A76"/>
    <w:rsid w:val="003F6B46"/>
    <w:rsid w:val="00401406"/>
    <w:rsid w:val="004049DD"/>
    <w:rsid w:val="0041400D"/>
    <w:rsid w:val="00425454"/>
    <w:rsid w:val="004720F0"/>
    <w:rsid w:val="00482EA3"/>
    <w:rsid w:val="00487C72"/>
    <w:rsid w:val="004911E5"/>
    <w:rsid w:val="004A1346"/>
    <w:rsid w:val="004E2ED5"/>
    <w:rsid w:val="005114C1"/>
    <w:rsid w:val="00512042"/>
    <w:rsid w:val="00523576"/>
    <w:rsid w:val="005423E3"/>
    <w:rsid w:val="0054669F"/>
    <w:rsid w:val="00556BAE"/>
    <w:rsid w:val="005575C5"/>
    <w:rsid w:val="00584DFA"/>
    <w:rsid w:val="005870CC"/>
    <w:rsid w:val="005B28D7"/>
    <w:rsid w:val="005D7F3B"/>
    <w:rsid w:val="005E5FA8"/>
    <w:rsid w:val="005F0E50"/>
    <w:rsid w:val="00630474"/>
    <w:rsid w:val="00641D76"/>
    <w:rsid w:val="006632E3"/>
    <w:rsid w:val="006733A9"/>
    <w:rsid w:val="006B3910"/>
    <w:rsid w:val="006C674F"/>
    <w:rsid w:val="006D1436"/>
    <w:rsid w:val="006D28B2"/>
    <w:rsid w:val="006D4861"/>
    <w:rsid w:val="006D661E"/>
    <w:rsid w:val="006E16DC"/>
    <w:rsid w:val="006F5B55"/>
    <w:rsid w:val="00714852"/>
    <w:rsid w:val="00720DC6"/>
    <w:rsid w:val="00732314"/>
    <w:rsid w:val="007705CA"/>
    <w:rsid w:val="00794968"/>
    <w:rsid w:val="007A5481"/>
    <w:rsid w:val="007D2785"/>
    <w:rsid w:val="007D6EF1"/>
    <w:rsid w:val="0080428E"/>
    <w:rsid w:val="00822DF7"/>
    <w:rsid w:val="00832E40"/>
    <w:rsid w:val="0084315F"/>
    <w:rsid w:val="0086334F"/>
    <w:rsid w:val="008945A5"/>
    <w:rsid w:val="008D0B9B"/>
    <w:rsid w:val="008F6116"/>
    <w:rsid w:val="008F7011"/>
    <w:rsid w:val="0091145C"/>
    <w:rsid w:val="00912182"/>
    <w:rsid w:val="0091559F"/>
    <w:rsid w:val="0092653B"/>
    <w:rsid w:val="0094266E"/>
    <w:rsid w:val="00965F8C"/>
    <w:rsid w:val="0097639B"/>
    <w:rsid w:val="009A6198"/>
    <w:rsid w:val="009B7A8D"/>
    <w:rsid w:val="009C0FCD"/>
    <w:rsid w:val="009D74CD"/>
    <w:rsid w:val="009E437A"/>
    <w:rsid w:val="009F14B9"/>
    <w:rsid w:val="009F16EE"/>
    <w:rsid w:val="00A1122F"/>
    <w:rsid w:val="00A13144"/>
    <w:rsid w:val="00A1626C"/>
    <w:rsid w:val="00A25E6D"/>
    <w:rsid w:val="00A31D42"/>
    <w:rsid w:val="00A43310"/>
    <w:rsid w:val="00A45D7F"/>
    <w:rsid w:val="00A507E5"/>
    <w:rsid w:val="00A64993"/>
    <w:rsid w:val="00A66B8D"/>
    <w:rsid w:val="00A70C17"/>
    <w:rsid w:val="00AA266E"/>
    <w:rsid w:val="00AA46F5"/>
    <w:rsid w:val="00AC2E78"/>
    <w:rsid w:val="00AC56E7"/>
    <w:rsid w:val="00AD5AE6"/>
    <w:rsid w:val="00AE0B81"/>
    <w:rsid w:val="00AF1728"/>
    <w:rsid w:val="00B35D0C"/>
    <w:rsid w:val="00B417FC"/>
    <w:rsid w:val="00B5468C"/>
    <w:rsid w:val="00B84C8B"/>
    <w:rsid w:val="00C00F8C"/>
    <w:rsid w:val="00C1198A"/>
    <w:rsid w:val="00C13A0E"/>
    <w:rsid w:val="00C441A4"/>
    <w:rsid w:val="00C54166"/>
    <w:rsid w:val="00C63146"/>
    <w:rsid w:val="00C76B27"/>
    <w:rsid w:val="00C9384C"/>
    <w:rsid w:val="00CF3C06"/>
    <w:rsid w:val="00CF6C62"/>
    <w:rsid w:val="00D01A1A"/>
    <w:rsid w:val="00D217D0"/>
    <w:rsid w:val="00D2334C"/>
    <w:rsid w:val="00D31244"/>
    <w:rsid w:val="00D65A04"/>
    <w:rsid w:val="00D7206E"/>
    <w:rsid w:val="00DA305D"/>
    <w:rsid w:val="00DB700F"/>
    <w:rsid w:val="00DE5005"/>
    <w:rsid w:val="00DF411A"/>
    <w:rsid w:val="00DF4166"/>
    <w:rsid w:val="00E07903"/>
    <w:rsid w:val="00E14496"/>
    <w:rsid w:val="00E218F9"/>
    <w:rsid w:val="00E27410"/>
    <w:rsid w:val="00E900F5"/>
    <w:rsid w:val="00EB1267"/>
    <w:rsid w:val="00ED214C"/>
    <w:rsid w:val="00F37159"/>
    <w:rsid w:val="00F414F8"/>
    <w:rsid w:val="00F445CB"/>
    <w:rsid w:val="00F56EED"/>
    <w:rsid w:val="00F729EC"/>
    <w:rsid w:val="00F91EFC"/>
    <w:rsid w:val="00FA00A8"/>
    <w:rsid w:val="00FA60BC"/>
    <w:rsid w:val="00FB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8019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customStyle="1" w:styleId="MTDisplayEquation">
    <w:name w:val="MTDisplayEquation"/>
    <w:basedOn w:val="Normal"/>
    <w:next w:val="Normal"/>
    <w:rsid w:val="00A31D42"/>
    <w:pPr>
      <w:widowControl w:val="0"/>
      <w:tabs>
        <w:tab w:val="center" w:pos="4320"/>
        <w:tab w:val="right" w:pos="8640"/>
      </w:tabs>
      <w:autoSpaceDE w:val="0"/>
      <w:autoSpaceDN w:val="0"/>
      <w:adjustRightInd w:val="0"/>
      <w:spacing w:after="240"/>
      <w:jc w:val="both"/>
    </w:pPr>
    <w:rPr>
      <w:rFonts w:ascii="Times" w:eastAsiaTheme="minorEastAsia" w:hAnsi="Times" w:cs="Times"/>
      <w:bCs/>
    </w:rPr>
  </w:style>
  <w:style w:type="paragraph" w:styleId="ListParagraph">
    <w:name w:val="List Paragraph"/>
    <w:basedOn w:val="Normal"/>
    <w:uiPriority w:val="34"/>
    <w:qFormat/>
    <w:rsid w:val="00A31D42"/>
    <w:pPr>
      <w:spacing w:after="0"/>
      <w:ind w:left="720"/>
      <w:contextualSpacing/>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C5416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customStyle="1" w:styleId="MTDisplayEquation">
    <w:name w:val="MTDisplayEquation"/>
    <w:basedOn w:val="Normal"/>
    <w:next w:val="Normal"/>
    <w:rsid w:val="00A31D42"/>
    <w:pPr>
      <w:widowControl w:val="0"/>
      <w:tabs>
        <w:tab w:val="center" w:pos="4320"/>
        <w:tab w:val="right" w:pos="8640"/>
      </w:tabs>
      <w:autoSpaceDE w:val="0"/>
      <w:autoSpaceDN w:val="0"/>
      <w:adjustRightInd w:val="0"/>
      <w:spacing w:after="240"/>
      <w:jc w:val="both"/>
    </w:pPr>
    <w:rPr>
      <w:rFonts w:ascii="Times" w:eastAsiaTheme="minorEastAsia" w:hAnsi="Times" w:cs="Times"/>
      <w:bCs/>
    </w:rPr>
  </w:style>
  <w:style w:type="paragraph" w:styleId="ListParagraph">
    <w:name w:val="List Paragraph"/>
    <w:basedOn w:val="Normal"/>
    <w:uiPriority w:val="34"/>
    <w:qFormat/>
    <w:rsid w:val="00A31D42"/>
    <w:pPr>
      <w:spacing w:after="0"/>
      <w:ind w:left="720"/>
      <w:contextualSpacing/>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C541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938666">
      <w:bodyDiv w:val="1"/>
      <w:marLeft w:val="0"/>
      <w:marRight w:val="0"/>
      <w:marTop w:val="0"/>
      <w:marBottom w:val="0"/>
      <w:divBdr>
        <w:top w:val="none" w:sz="0" w:space="0" w:color="auto"/>
        <w:left w:val="none" w:sz="0" w:space="0" w:color="auto"/>
        <w:bottom w:val="none" w:sz="0" w:space="0" w:color="auto"/>
        <w:right w:val="none" w:sz="0" w:space="0" w:color="auto"/>
      </w:divBdr>
    </w:div>
    <w:div w:id="1307052452">
      <w:bodyDiv w:val="1"/>
      <w:marLeft w:val="0"/>
      <w:marRight w:val="0"/>
      <w:marTop w:val="0"/>
      <w:marBottom w:val="0"/>
      <w:divBdr>
        <w:top w:val="none" w:sz="0" w:space="0" w:color="auto"/>
        <w:left w:val="none" w:sz="0" w:space="0" w:color="auto"/>
        <w:bottom w:val="none" w:sz="0" w:space="0" w:color="auto"/>
        <w:right w:val="none" w:sz="0" w:space="0" w:color="auto"/>
      </w:divBdr>
    </w:div>
    <w:div w:id="1472208225">
      <w:bodyDiv w:val="1"/>
      <w:marLeft w:val="0"/>
      <w:marRight w:val="0"/>
      <w:marTop w:val="0"/>
      <w:marBottom w:val="0"/>
      <w:divBdr>
        <w:top w:val="none" w:sz="0" w:space="0" w:color="auto"/>
        <w:left w:val="none" w:sz="0" w:space="0" w:color="auto"/>
        <w:bottom w:val="none" w:sz="0" w:space="0" w:color="auto"/>
        <w:right w:val="none" w:sz="0" w:space="0" w:color="auto"/>
      </w:divBdr>
    </w:div>
    <w:div w:id="18755791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nrcs.usda.gov" TargetMode="External"/><Relationship Id="rId11" Type="http://schemas.openxmlformats.org/officeDocument/2006/relationships/hyperlink" Target="http://www.occri.net/projects/oregon-climate-service/" TargetMode="External"/><Relationship Id="rId12" Type="http://schemas.openxmlformats.org/officeDocument/2006/relationships/hyperlink" Target="http://www.wrcc.dri.edu/precip.html" TargetMode="External"/><Relationship Id="rId13" Type="http://schemas.openxmlformats.org/officeDocument/2006/relationships/hyperlink" Target="https://www.nrcs.usda.gov" TargetMode="External"/><Relationship Id="rId14" Type="http://schemas.openxmlformats.org/officeDocument/2006/relationships/hyperlink" Target="http://www.occri.net/projects/oregon-climate-service/" TargetMode="External"/><Relationship Id="rId15" Type="http://schemas.openxmlformats.org/officeDocument/2006/relationships/hyperlink" Target="http://www.wrcc.dri.edu/precip.html"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50D98-68A2-F74C-9E98-8C89B3DC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GETSI docx template.dotx</Template>
  <TotalTime>80</TotalTime>
  <Pages>7</Pages>
  <Words>1301</Words>
  <Characters>7418</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8702</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Mike Stoffel</cp:lastModifiedBy>
  <cp:revision>14</cp:revision>
  <cp:lastPrinted>2012-11-07T23:31:00Z</cp:lastPrinted>
  <dcterms:created xsi:type="dcterms:W3CDTF">2017-05-13T12:41:00Z</dcterms:created>
  <dcterms:modified xsi:type="dcterms:W3CDTF">2017-05-21T22:22:00Z</dcterms:modified>
</cp:coreProperties>
</file>