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413E1E" w14:textId="60EAF541" w:rsidR="00F414F8" w:rsidRPr="00523576" w:rsidRDefault="00595696" w:rsidP="007016CC">
      <w:pPr>
        <w:pStyle w:val="Title"/>
        <w:rPr>
          <w:b w:val="0"/>
          <w:sz w:val="18"/>
          <w:szCs w:val="18"/>
        </w:rPr>
      </w:pPr>
      <w:r>
        <w:t>Working with Point Clouds in CloudCompare</w:t>
      </w:r>
    </w:p>
    <w:p w14:paraId="44F8D885" w14:textId="2B11A4A6" w:rsidR="00720DC6" w:rsidRPr="00720DC6" w:rsidRDefault="00595696" w:rsidP="008945A5">
      <w:pPr>
        <w:pStyle w:val="Authortext"/>
      </w:pPr>
      <w:r>
        <w:t>Sharon Bywater-Reyes</w:t>
      </w:r>
      <w:r w:rsidR="007016CC">
        <w:t xml:space="preserve"> (University of </w:t>
      </w:r>
      <w:r>
        <w:t>Northern Colorado</w:t>
      </w:r>
      <w:r w:rsidR="007016CC">
        <w:t>)</w:t>
      </w:r>
      <w:r w:rsidR="00034296">
        <w:t>, Emily Kleber (Arizona State University), Edwin Nissen (Colorado School of Mines), J Ram</w:t>
      </w:r>
      <w:r w:rsidR="000F0804">
        <w:t>ó</w:t>
      </w:r>
      <w:r w:rsidR="00034296">
        <w:t>n</w:t>
      </w:r>
      <w:r w:rsidR="000F0804">
        <w:t xml:space="preserve"> </w:t>
      </w:r>
      <w:r w:rsidR="00034296">
        <w:t>Arrowsmith (Arizona State University) and Brigid Lynch (Indiana University)</w:t>
      </w:r>
    </w:p>
    <w:p w14:paraId="745A4868" w14:textId="4DAEEDE9" w:rsidR="00595696" w:rsidRDefault="00595696" w:rsidP="00F85F2D">
      <w:pPr>
        <w:rPr>
          <w:i/>
        </w:rPr>
      </w:pPr>
      <w:r>
        <w:rPr>
          <w:i/>
        </w:rPr>
        <w:t>Cloud Compare (</w:t>
      </w:r>
      <w:hyperlink r:id="rId8" w:history="1">
        <w:r w:rsidRPr="00595696">
          <w:rPr>
            <w:rStyle w:val="Hyperlink"/>
            <w:i/>
          </w:rPr>
          <w:t>https://www.danielgm.et/cc/</w:t>
        </w:r>
      </w:hyperlink>
      <w:r>
        <w:rPr>
          <w:i/>
        </w:rPr>
        <w:t>) is an Open Source software that allows for viewing and manipulation of point clouds. This tutorial will walk you through 1) basic operations and use in CloudCompare, 2) using CANUPO, an Open-Source plugin in Cloud Compare (</w:t>
      </w:r>
      <w:hyperlink r:id="rId9" w:history="1">
        <w:r w:rsidRPr="00E85F88">
          <w:rPr>
            <w:rStyle w:val="Hyperlink"/>
            <w:i/>
          </w:rPr>
          <w:t>http://nicolas.brodu.net/en/recherche/canupo/</w:t>
        </w:r>
      </w:hyperlink>
      <w:r>
        <w:rPr>
          <w:i/>
        </w:rPr>
        <w:t>) that allows for point cloud classification, and 3) aligning and comparing two point clouds.</w:t>
      </w:r>
    </w:p>
    <w:p w14:paraId="6AF152FC" w14:textId="0E0FEA3B" w:rsidR="00911AB3" w:rsidRDefault="00911AB3" w:rsidP="00F85F2D">
      <w:pPr>
        <w:rPr>
          <w:i/>
        </w:rPr>
      </w:pPr>
    </w:p>
    <w:p w14:paraId="7A0A8D27" w14:textId="4B47D9C8" w:rsidR="00911AB3" w:rsidRPr="00F85F2D" w:rsidRDefault="00911AB3" w:rsidP="00F85F2D">
      <w:pPr>
        <w:rPr>
          <w:i/>
        </w:rPr>
        <w:sectPr w:rsidR="00911AB3" w:rsidRPr="00F85F2D" w:rsidSect="00595696">
          <w:headerReference w:type="default" r:id="rId10"/>
          <w:footerReference w:type="even" r:id="rId11"/>
          <w:footerReference w:type="default" r:id="rId12"/>
          <w:headerReference w:type="first" r:id="rId13"/>
          <w:footerReference w:type="first" r:id="rId14"/>
          <w:pgSz w:w="12240" w:h="15840"/>
          <w:pgMar w:top="1440" w:right="1440" w:bottom="1440" w:left="1440" w:header="720" w:footer="864" w:gutter="0"/>
          <w:cols w:space="720"/>
          <w:titlePg/>
          <w:docGrid w:linePitch="360"/>
        </w:sectPr>
      </w:pPr>
    </w:p>
    <w:p w14:paraId="58DBA358" w14:textId="07D624A9" w:rsidR="00253AED" w:rsidRPr="00714852" w:rsidRDefault="00F85F2D" w:rsidP="00F85F2D">
      <w:pPr>
        <w:pStyle w:val="Heading1"/>
      </w:pPr>
      <w:r>
        <w:t xml:space="preserve">Part 1: </w:t>
      </w:r>
      <w:r w:rsidR="00595696">
        <w:t>CloudCompare Basics</w:t>
      </w:r>
    </w:p>
    <w:p w14:paraId="63A344BE" w14:textId="118DAFE7" w:rsidR="00AC56E7" w:rsidRDefault="00595696" w:rsidP="00595696">
      <w:pPr>
        <w:pStyle w:val="Heading2"/>
      </w:pPr>
      <w:r>
        <w:t>Install CloudCompare</w:t>
      </w:r>
    </w:p>
    <w:p w14:paraId="3BF52A8B" w14:textId="078F621C" w:rsidR="00595696" w:rsidRDefault="009924DF" w:rsidP="00595696">
      <w:pPr>
        <w:pStyle w:val="ListParagraph"/>
        <w:numPr>
          <w:ilvl w:val="0"/>
          <w:numId w:val="2"/>
        </w:numPr>
        <w:ind w:left="360"/>
      </w:pPr>
      <w:r>
        <w:rPr>
          <w:noProof/>
        </w:rPr>
        <w:drawing>
          <wp:anchor distT="0" distB="0" distL="114300" distR="114300" simplePos="0" relativeHeight="251662336" behindDoc="0" locked="0" layoutInCell="1" allowOverlap="1" wp14:anchorId="2AE5BA56" wp14:editId="4B74E0BD">
            <wp:simplePos x="0" y="0"/>
            <wp:positionH relativeFrom="margin">
              <wp:posOffset>3470275</wp:posOffset>
            </wp:positionH>
            <wp:positionV relativeFrom="margin">
              <wp:posOffset>3317012</wp:posOffset>
            </wp:positionV>
            <wp:extent cx="2743200" cy="1863083"/>
            <wp:effectExtent l="0" t="0" r="0" b="4445"/>
            <wp:wrapSquare wrapText="bothSides"/>
            <wp:docPr id="12" name="Picture 12"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able&#10;&#10;Description automatically generated"/>
                    <pic:cNvPicPr/>
                  </pic:nvPicPr>
                  <pic:blipFill>
                    <a:blip r:embed="rId15"/>
                    <a:stretch>
                      <a:fillRect/>
                    </a:stretch>
                  </pic:blipFill>
                  <pic:spPr>
                    <a:xfrm>
                      <a:off x="0" y="0"/>
                      <a:ext cx="2743200" cy="1863083"/>
                    </a:xfrm>
                    <a:prstGeom prst="rect">
                      <a:avLst/>
                    </a:prstGeom>
                  </pic:spPr>
                </pic:pic>
              </a:graphicData>
            </a:graphic>
          </wp:anchor>
        </w:drawing>
      </w:r>
      <w:r w:rsidR="00595696">
        <w:t xml:space="preserve">Install CloudCompare </w:t>
      </w:r>
      <w:hyperlink r:id="rId16" w:history="1">
        <w:r w:rsidR="00595696" w:rsidRPr="00E85F88">
          <w:rPr>
            <w:rStyle w:val="Hyperlink"/>
          </w:rPr>
          <w:t>https://www.danielgm.net/cc/</w:t>
        </w:r>
      </w:hyperlink>
      <w:r w:rsidR="00595696">
        <w:t xml:space="preserve">. Go to the downloads tab and scroll down to the “Latest Stable Release”. Download the latest version and select correct version (either PC or Mac). </w:t>
      </w:r>
    </w:p>
    <w:p w14:paraId="3B16184F" w14:textId="372FAE93" w:rsidR="00DE77C3" w:rsidRPr="00DE77C3" w:rsidRDefault="00DE77C3" w:rsidP="00DE77C3">
      <w:pPr>
        <w:pStyle w:val="Heading2"/>
        <w:rPr>
          <w:noProof/>
        </w:rPr>
      </w:pPr>
      <w:r>
        <w:rPr>
          <w:noProof/>
        </w:rPr>
        <w:t>Load Point Cloud Data</w:t>
      </w:r>
    </w:p>
    <w:p w14:paraId="1D94F896" w14:textId="29F8BD21" w:rsidR="00DE77C3" w:rsidRDefault="00DE77C3" w:rsidP="00DE77C3">
      <w:pPr>
        <w:pStyle w:val="ListParagraph"/>
        <w:numPr>
          <w:ilvl w:val="0"/>
          <w:numId w:val="5"/>
        </w:numPr>
        <w:ind w:left="360"/>
      </w:pPr>
      <w:r>
        <w:t xml:space="preserve">Open CloudCompare application and then navigate </w:t>
      </w:r>
      <w:r w:rsidR="00161EB9">
        <w:t xml:space="preserve">in the drop down menus </w:t>
      </w:r>
      <w:r>
        <w:t xml:space="preserve">to File </w:t>
      </w:r>
      <w:r>
        <w:sym w:font="Wingdings" w:char="F0E0"/>
      </w:r>
      <w:r>
        <w:t xml:space="preserve"> Open (Fig. 1). Open the point cloud file you want to view. The file type can be .txt, .las, .laz ,.pts, .xyz, .asc, or .csv. </w:t>
      </w:r>
    </w:p>
    <w:p w14:paraId="168CF944" w14:textId="467C6458" w:rsidR="00200C91" w:rsidRDefault="009924DF" w:rsidP="00200C91">
      <w:pPr>
        <w:pStyle w:val="Captiontext"/>
        <w:ind w:left="360" w:right="-450"/>
        <w:rPr>
          <w:rFonts w:ascii="Times New Roman" w:hAnsi="Times New Roman" w:cs="Times New Roman"/>
          <w:sz w:val="24"/>
          <w:szCs w:val="24"/>
        </w:rPr>
      </w:pPr>
      <w:r>
        <w:rPr>
          <w:noProof/>
        </w:rPr>
        <mc:AlternateContent>
          <mc:Choice Requires="wps">
            <w:drawing>
              <wp:anchor distT="0" distB="0" distL="114300" distR="114300" simplePos="0" relativeHeight="251722752" behindDoc="0" locked="0" layoutInCell="1" allowOverlap="1" wp14:anchorId="61FC882E" wp14:editId="3E05D912">
                <wp:simplePos x="0" y="0"/>
                <wp:positionH relativeFrom="column">
                  <wp:posOffset>3418840</wp:posOffset>
                </wp:positionH>
                <wp:positionV relativeFrom="paragraph">
                  <wp:posOffset>234087</wp:posOffset>
                </wp:positionV>
                <wp:extent cx="2743200" cy="51435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743200" cy="514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11425E" w14:textId="77777777" w:rsidR="00DE77C3" w:rsidRDefault="00DE77C3" w:rsidP="00DE77C3">
                            <w:pPr>
                              <w:pStyle w:val="Captiontext"/>
                            </w:pPr>
                            <w:r w:rsidRPr="00096503">
                              <w:t xml:space="preserve">Figure </w:t>
                            </w:r>
                            <w:r>
                              <w:t>2</w:t>
                            </w:r>
                            <w:r w:rsidRPr="00096503">
                              <w:t xml:space="preserve">. </w:t>
                            </w:r>
                            <w:r>
                              <w:t>Preview of point cloud data loaded into CloudCompare. Check that XYZ/RBG values are read in correctly.</w:t>
                            </w:r>
                          </w:p>
                          <w:p w14:paraId="6C2C12F9" w14:textId="77777777" w:rsidR="00DE77C3" w:rsidRDefault="00DE77C3" w:rsidP="00DE77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FC882E" id="_x0000_t202" coordsize="21600,21600" o:spt="202" path="m,l,21600r21600,l21600,xe">
                <v:stroke joinstyle="miter"/>
                <v:path gradientshapeok="t" o:connecttype="rect"/>
              </v:shapetype>
              <v:shape id="Text Box 13" o:spid="_x0000_s1026" type="#_x0000_t202" style="position:absolute;left:0;text-align:left;margin-left:269.2pt;margin-top:18.45pt;width:3in;height:4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" filled="f" stroked="f">
                <v:textbox>
                  <w:txbxContent>
                    <w:p w14:paraId="7711425E" w14:textId="77777777" w:rsidR="00DE77C3" w:rsidRDefault="00DE77C3" w:rsidP="00DE77C3">
                      <w:pPr>
                        <w:pStyle w:val="Captiontext"/>
                      </w:pPr>
                      <w:r w:rsidRPr="00096503">
                        <w:t xml:space="preserve">Figure </w:t>
                      </w:r>
                      <w:r>
                        <w:t>2</w:t>
                      </w:r>
                      <w:r w:rsidRPr="00096503">
                        <w:t xml:space="preserve">. </w:t>
                      </w:r>
                      <w:r>
                        <w:t>Preview of point cloud data loaded into CloudCompare. Check that XYZ/RBG values are read in correctly.</w:t>
                      </w:r>
                    </w:p>
                    <w:p w14:paraId="6C2C12F9" w14:textId="77777777" w:rsidR="00DE77C3" w:rsidRDefault="00DE77C3" w:rsidP="00DE77C3"/>
                  </w:txbxContent>
                </v:textbox>
                <w10:wrap type="square"/>
              </v:shape>
            </w:pict>
          </mc:Fallback>
        </mc:AlternateContent>
      </w:r>
      <w:r w:rsidR="0081354C">
        <w:rPr>
          <w:noProof/>
        </w:rPr>
        <mc:AlternateContent>
          <mc:Choice Requires="wps">
            <w:drawing>
              <wp:anchor distT="0" distB="0" distL="114300" distR="114300" simplePos="0" relativeHeight="251668480" behindDoc="0" locked="0" layoutInCell="1" allowOverlap="1" wp14:anchorId="79C52332" wp14:editId="73BBF5F6">
                <wp:simplePos x="0" y="0"/>
                <wp:positionH relativeFrom="column">
                  <wp:posOffset>3465830</wp:posOffset>
                </wp:positionH>
                <wp:positionV relativeFrom="paragraph">
                  <wp:posOffset>2268881</wp:posOffset>
                </wp:positionV>
                <wp:extent cx="2743200" cy="51435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743200" cy="514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B551D8" w14:textId="568B9968" w:rsidR="0081354C" w:rsidRDefault="0081354C" w:rsidP="0081354C">
                            <w:pPr>
                              <w:pStyle w:val="Captiontext"/>
                            </w:pPr>
                            <w:r w:rsidRPr="00096503">
                              <w:t xml:space="preserve">Figure </w:t>
                            </w:r>
                            <w:r>
                              <w:t xml:space="preserve">3. The viewing tools </w:t>
                            </w:r>
                            <w:r w:rsidR="00161EB9">
                              <w:t>menu</w:t>
                            </w:r>
                            <w:r>
                              <w:t>, located to the left of the main display in Cloud Compare.</w:t>
                            </w:r>
                          </w:p>
                          <w:p w14:paraId="4811B784" w14:textId="77777777" w:rsidR="0081354C" w:rsidRDefault="0081354C" w:rsidP="008135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52332" id="Text Box 4" o:spid="_x0000_s1027" type="#_x0000_t202" style="position:absolute;left:0;text-align:left;margin-left:272.9pt;margin-top:178.65pt;width:3in;height: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" filled="f" stroked="f">
                <v:textbox>
                  <w:txbxContent>
                    <w:p w14:paraId="75B551D8" w14:textId="568B9968" w:rsidR="0081354C" w:rsidRDefault="0081354C" w:rsidP="0081354C">
                      <w:pPr>
                        <w:pStyle w:val="Captiontext"/>
                      </w:pPr>
                      <w:r w:rsidRPr="00096503">
                        <w:t xml:space="preserve">Figure </w:t>
                      </w:r>
                      <w:r>
                        <w:t xml:space="preserve">3. </w:t>
                      </w:r>
                      <w:proofErr w:type="gramStart"/>
                      <w:r>
                        <w:t xml:space="preserve">The viewing tools </w:t>
                      </w:r>
                      <w:r w:rsidR="00161EB9">
                        <w:t>menu</w:t>
                      </w:r>
                      <w:r>
                        <w:t>,</w:t>
                      </w:r>
                      <w:proofErr w:type="gramEnd"/>
                      <w:r>
                        <w:t xml:space="preserve"> located to the left of the main display in Cloud Compare.</w:t>
                      </w:r>
                    </w:p>
                    <w:p w14:paraId="4811B784" w14:textId="77777777" w:rsidR="0081354C" w:rsidRDefault="0081354C" w:rsidP="0081354C"/>
                  </w:txbxContent>
                </v:textbox>
                <w10:wrap type="square"/>
              </v:shape>
            </w:pict>
          </mc:Fallback>
        </mc:AlternateContent>
      </w:r>
      <w:r w:rsidR="00200C91">
        <w:rPr>
          <w:noProof/>
        </w:rPr>
        <mc:AlternateContent>
          <mc:Choice Requires="wps">
            <w:drawing>
              <wp:anchor distT="0" distB="0" distL="114300" distR="114300" simplePos="0" relativeHeight="251660288" behindDoc="0" locked="0" layoutInCell="1" allowOverlap="1" wp14:anchorId="53CF8E2D" wp14:editId="0CD7C745">
                <wp:simplePos x="0" y="0"/>
                <wp:positionH relativeFrom="column">
                  <wp:posOffset>448945</wp:posOffset>
                </wp:positionH>
                <wp:positionV relativeFrom="paragraph">
                  <wp:posOffset>1922780</wp:posOffset>
                </wp:positionV>
                <wp:extent cx="1811655" cy="39179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811655" cy="3917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92F168" w14:textId="591AFFDA" w:rsidR="00C13A0E" w:rsidRDefault="00C13A0E" w:rsidP="00965F8C">
                            <w:pPr>
                              <w:pStyle w:val="Captiontext"/>
                            </w:pPr>
                            <w:r w:rsidRPr="00096503">
                              <w:t xml:space="preserve">Figure 1. </w:t>
                            </w:r>
                            <w:r w:rsidR="00200C91">
                              <w:t>Open a point cloud file in Cloud</w:t>
                            </w:r>
                            <w:r w:rsidR="00161EB9">
                              <w:t>C</w:t>
                            </w:r>
                            <w:r w:rsidR="00200C91">
                              <w:t>ompare</w:t>
                            </w:r>
                          </w:p>
                          <w:p w14:paraId="14E6F058" w14:textId="77777777" w:rsidR="00200C91" w:rsidRDefault="00200C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F8E2D" id="Text Box 2" o:spid="_x0000_s1028" type="#_x0000_t202" style="position:absolute;left:0;text-align:left;margin-left:35.35pt;margin-top:151.4pt;width:142.65pt;height:3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" filled="f" stroked="f">
                <v:textbox>
                  <w:txbxContent>
                    <w:p w14:paraId="1292F168" w14:textId="591AFFDA" w:rsidR="00C13A0E" w:rsidRDefault="00C13A0E" w:rsidP="00965F8C">
                      <w:pPr>
                        <w:pStyle w:val="Captiontext"/>
                      </w:pPr>
                      <w:r w:rsidRPr="00096503">
                        <w:t xml:space="preserve">Figure 1. </w:t>
                      </w:r>
                      <w:r w:rsidR="00200C91">
                        <w:t>Open a point cloud file in Cloud</w:t>
                      </w:r>
                      <w:r w:rsidR="00161EB9">
                        <w:t>C</w:t>
                      </w:r>
                      <w:r w:rsidR="00200C91">
                        <w:t>ompare</w:t>
                      </w:r>
                    </w:p>
                    <w:p w14:paraId="14E6F058" w14:textId="77777777" w:rsidR="00200C91" w:rsidRDefault="00200C91"/>
                  </w:txbxContent>
                </v:textbox>
                <w10:wrap type="square"/>
              </v:shape>
            </w:pict>
          </mc:Fallback>
        </mc:AlternateContent>
      </w:r>
      <w:r w:rsidR="00200C91">
        <w:rPr>
          <w:noProof/>
        </w:rPr>
        <w:drawing>
          <wp:inline distT="0" distB="0" distL="0" distR="0" wp14:anchorId="0C8DF0DC" wp14:editId="4D0460EE">
            <wp:extent cx="1666240" cy="1885950"/>
            <wp:effectExtent l="0" t="0" r="0" b="635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rotWithShape="1">
                    <a:blip r:embed="rId17"/>
                    <a:srcRect l="-682" t="-1077" r="86290" b="72125"/>
                    <a:stretch/>
                  </pic:blipFill>
                  <pic:spPr bwMode="auto">
                    <a:xfrm>
                      <a:off x="0" y="0"/>
                      <a:ext cx="1666240" cy="1885950"/>
                    </a:xfrm>
                    <a:prstGeom prst="rect">
                      <a:avLst/>
                    </a:prstGeom>
                    <a:ln>
                      <a:noFill/>
                    </a:ln>
                    <a:extLst>
                      <a:ext uri="{53640926-AAD7-44D8-BBD7-CCE9431645EC}">
                        <a14:shadowObscured xmlns:a14="http://schemas.microsoft.com/office/drawing/2010/main"/>
                      </a:ext>
                    </a:extLst>
                  </pic:spPr>
                </pic:pic>
              </a:graphicData>
            </a:graphic>
          </wp:inline>
        </w:drawing>
      </w:r>
    </w:p>
    <w:p w14:paraId="57D2E29C" w14:textId="4BEFB524" w:rsidR="00200C91" w:rsidRDefault="00595696" w:rsidP="00200C91">
      <w:pPr>
        <w:pStyle w:val="Captiontext"/>
        <w:numPr>
          <w:ilvl w:val="0"/>
          <w:numId w:val="5"/>
        </w:numPr>
        <w:ind w:left="360" w:right="-450"/>
        <w:rPr>
          <w:rFonts w:ascii="Times New Roman" w:hAnsi="Times New Roman" w:cs="Times New Roman"/>
          <w:sz w:val="24"/>
          <w:szCs w:val="24"/>
        </w:rPr>
      </w:pPr>
      <w:r w:rsidRPr="00200C91">
        <w:rPr>
          <w:rFonts w:ascii="Times New Roman" w:hAnsi="Times New Roman" w:cs="Times New Roman"/>
          <w:sz w:val="24"/>
          <w:szCs w:val="24"/>
        </w:rPr>
        <w:t>Make sure CouldCompare is reading the file in correctly (it shows a preview</w:t>
      </w:r>
      <w:r w:rsidR="0081354C">
        <w:rPr>
          <w:rFonts w:ascii="Times New Roman" w:hAnsi="Times New Roman" w:cs="Times New Roman"/>
          <w:sz w:val="24"/>
          <w:szCs w:val="24"/>
        </w:rPr>
        <w:t>, Fig. 2</w:t>
      </w:r>
      <w:r w:rsidRPr="00200C91">
        <w:rPr>
          <w:rFonts w:ascii="Times New Roman" w:hAnsi="Times New Roman" w:cs="Times New Roman"/>
          <w:sz w:val="24"/>
          <w:szCs w:val="24"/>
        </w:rPr>
        <w:t xml:space="preserve">). If it has chosen the formatting correctly (this will </w:t>
      </w:r>
      <w:r w:rsidRPr="00200C91">
        <w:rPr>
          <w:rFonts w:ascii="Times New Roman" w:hAnsi="Times New Roman" w:cs="Times New Roman"/>
          <w:sz w:val="24"/>
          <w:szCs w:val="24"/>
        </w:rPr>
        <w:t xml:space="preserve">depend on the file format, in this example X,Y,Z coordinates and RBG values are read in correctly). Click “Apply” and wait for the point cloud to load. </w:t>
      </w:r>
      <w:r w:rsidR="009924DF">
        <w:rPr>
          <w:rFonts w:ascii="Times New Roman" w:hAnsi="Times New Roman" w:cs="Times New Roman"/>
          <w:sz w:val="24"/>
          <w:szCs w:val="24"/>
        </w:rPr>
        <w:t>Depending on the file type, i</w:t>
      </w:r>
      <w:r w:rsidRPr="00200C91">
        <w:rPr>
          <w:rFonts w:ascii="Times New Roman" w:hAnsi="Times New Roman" w:cs="Times New Roman"/>
          <w:sz w:val="24"/>
          <w:szCs w:val="24"/>
        </w:rPr>
        <w:t xml:space="preserve">t </w:t>
      </w:r>
      <w:r w:rsidR="009924DF">
        <w:rPr>
          <w:rFonts w:ascii="Times New Roman" w:hAnsi="Times New Roman" w:cs="Times New Roman"/>
          <w:sz w:val="24"/>
          <w:szCs w:val="24"/>
        </w:rPr>
        <w:t>may</w:t>
      </w:r>
      <w:r w:rsidRPr="00200C91">
        <w:rPr>
          <w:rFonts w:ascii="Times New Roman" w:hAnsi="Times New Roman" w:cs="Times New Roman"/>
          <w:sz w:val="24"/>
          <w:szCs w:val="24"/>
        </w:rPr>
        <w:t xml:space="preserve"> ask if you want a shift in coordinates (for its own internal computation and display purposes). Click </w:t>
      </w:r>
      <w:r w:rsidR="009924DF">
        <w:rPr>
          <w:rFonts w:ascii="Times New Roman" w:hAnsi="Times New Roman" w:cs="Times New Roman"/>
          <w:sz w:val="24"/>
          <w:szCs w:val="24"/>
        </w:rPr>
        <w:t>O</w:t>
      </w:r>
      <w:r w:rsidRPr="00200C91">
        <w:rPr>
          <w:rFonts w:ascii="Times New Roman" w:hAnsi="Times New Roman" w:cs="Times New Roman"/>
          <w:sz w:val="24"/>
          <w:szCs w:val="24"/>
        </w:rPr>
        <w:t>k</w:t>
      </w:r>
      <w:r w:rsidR="009924DF">
        <w:rPr>
          <w:rFonts w:ascii="Times New Roman" w:hAnsi="Times New Roman" w:cs="Times New Roman"/>
          <w:sz w:val="24"/>
          <w:szCs w:val="24"/>
        </w:rPr>
        <w:t xml:space="preserve"> or Yes to All</w:t>
      </w:r>
      <w:r w:rsidRPr="00200C91">
        <w:rPr>
          <w:rFonts w:ascii="Times New Roman" w:hAnsi="Times New Roman" w:cs="Times New Roman"/>
          <w:sz w:val="24"/>
          <w:szCs w:val="24"/>
        </w:rPr>
        <w:t>.</w:t>
      </w:r>
      <w:r w:rsidR="009924DF">
        <w:rPr>
          <w:rFonts w:ascii="Times New Roman" w:hAnsi="Times New Roman" w:cs="Times New Roman"/>
          <w:sz w:val="24"/>
          <w:szCs w:val="24"/>
        </w:rPr>
        <w:t xml:space="preserve"> Default settings should be acceptable. </w:t>
      </w:r>
    </w:p>
    <w:p w14:paraId="6F87568D" w14:textId="13999634" w:rsidR="00200C91" w:rsidRPr="00200C91" w:rsidRDefault="0002129A" w:rsidP="00200C91">
      <w:pPr>
        <w:pStyle w:val="Heading2"/>
      </w:pPr>
      <w:r>
        <w:rPr>
          <w:noProof/>
        </w:rPr>
        <w:drawing>
          <wp:anchor distT="0" distB="0" distL="114300" distR="114300" simplePos="0" relativeHeight="251666432" behindDoc="0" locked="0" layoutInCell="1" allowOverlap="1" wp14:anchorId="06AA6560" wp14:editId="74C246F9">
            <wp:simplePos x="0" y="0"/>
            <wp:positionH relativeFrom="margin">
              <wp:posOffset>6068720</wp:posOffset>
            </wp:positionH>
            <wp:positionV relativeFrom="margin">
              <wp:posOffset>5299634</wp:posOffset>
            </wp:positionV>
            <wp:extent cx="159385" cy="2294890"/>
            <wp:effectExtent l="0" t="0" r="5715"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59385" cy="2294890"/>
                    </a:xfrm>
                    <a:prstGeom prst="rect">
                      <a:avLst/>
                    </a:prstGeom>
                  </pic:spPr>
                </pic:pic>
              </a:graphicData>
            </a:graphic>
            <wp14:sizeRelH relativeFrom="margin">
              <wp14:pctWidth>0</wp14:pctWidth>
            </wp14:sizeRelH>
            <wp14:sizeRelV relativeFrom="margin">
              <wp14:pctHeight>0</wp14:pctHeight>
            </wp14:sizeRelV>
          </wp:anchor>
        </w:drawing>
      </w:r>
      <w:r w:rsidR="00200C91">
        <w:rPr>
          <w:noProof/>
        </w:rPr>
        <w:t>Visualize Point Cloud Data</w:t>
      </w:r>
    </w:p>
    <w:p w14:paraId="15DE1F69" w14:textId="19E29D73" w:rsidR="0081354C" w:rsidRDefault="00200C91" w:rsidP="0081354C">
      <w:pPr>
        <w:pStyle w:val="ListParagraph"/>
        <w:numPr>
          <w:ilvl w:val="0"/>
          <w:numId w:val="6"/>
        </w:numPr>
        <w:spacing w:after="0"/>
        <w:ind w:left="360"/>
      </w:pPr>
      <w:r>
        <w:t xml:space="preserve">The display will look similar to that in Metashape. You can zoom by scrolling your mouse. You can change the view orientation and drag the cloud by clicking the right mouse button. You can zoom by using the 3D Views drop down menu. Lastly, you can use the left panel </w:t>
      </w:r>
      <w:r>
        <w:lastRenderedPageBreak/>
        <w:t>“Viewing Tools”</w:t>
      </w:r>
      <w:r w:rsidR="00161EB9">
        <w:t xml:space="preserve"> menu</w:t>
      </w:r>
      <w:r>
        <w:t xml:space="preserve"> to change the view</w:t>
      </w:r>
      <w:r w:rsidR="0081354C">
        <w:t xml:space="preserve"> (Fig. 3)</w:t>
      </w:r>
      <w:r>
        <w:t xml:space="preserve">. </w:t>
      </w:r>
    </w:p>
    <w:p w14:paraId="4A4E0619" w14:textId="2B994A8F" w:rsidR="0081354C" w:rsidRDefault="0081354C" w:rsidP="0081354C">
      <w:pPr>
        <w:pStyle w:val="ListParagraph"/>
        <w:spacing w:after="0"/>
        <w:ind w:left="360"/>
      </w:pPr>
    </w:p>
    <w:p w14:paraId="73B5FDF4" w14:textId="65601BFF" w:rsidR="00580DE5" w:rsidRDefault="00694F23" w:rsidP="008A4F2A">
      <w:pPr>
        <w:pStyle w:val="ListParagraph"/>
        <w:numPr>
          <w:ilvl w:val="0"/>
          <w:numId w:val="6"/>
        </w:numPr>
        <w:spacing w:after="0"/>
        <w:ind w:left="360"/>
      </w:pPr>
      <w:r>
        <w:rPr>
          <w:noProof/>
        </w:rPr>
        <w:drawing>
          <wp:anchor distT="0" distB="0" distL="114300" distR="114300" simplePos="0" relativeHeight="251669504" behindDoc="0" locked="0" layoutInCell="1" allowOverlap="1" wp14:anchorId="46538742" wp14:editId="050107AB">
            <wp:simplePos x="0" y="0"/>
            <wp:positionH relativeFrom="margin">
              <wp:posOffset>57785</wp:posOffset>
            </wp:positionH>
            <wp:positionV relativeFrom="margin">
              <wp:posOffset>1340824</wp:posOffset>
            </wp:positionV>
            <wp:extent cx="2423795" cy="1363980"/>
            <wp:effectExtent l="0" t="0" r="1905" b="0"/>
            <wp:wrapSquare wrapText="bothSides"/>
            <wp:docPr id="6" name="Picture 6" descr="A picture containing sitting, table, small, lar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itting, table, small, larg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423795" cy="13639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D2D3038" wp14:editId="1D27B954">
                <wp:simplePos x="0" y="0"/>
                <wp:positionH relativeFrom="column">
                  <wp:posOffset>-24130</wp:posOffset>
                </wp:positionH>
                <wp:positionV relativeFrom="paragraph">
                  <wp:posOffset>2274062</wp:posOffset>
                </wp:positionV>
                <wp:extent cx="2743200" cy="56324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743200" cy="5632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4CD54F" w14:textId="3A58395F" w:rsidR="0081354C" w:rsidRDefault="0081354C" w:rsidP="0081354C">
                            <w:pPr>
                              <w:pStyle w:val="Captiontext"/>
                            </w:pPr>
                            <w:r w:rsidRPr="00096503">
                              <w:t xml:space="preserve">Figure </w:t>
                            </w:r>
                            <w:r>
                              <w:t xml:space="preserve">4. Example of an image saved from CloudCompare data. Scale bar and orientation icon located in lower right corner. </w:t>
                            </w:r>
                          </w:p>
                          <w:p w14:paraId="54A00493" w14:textId="77777777" w:rsidR="0081354C" w:rsidRDefault="0081354C" w:rsidP="008135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D3038" id="Text Box 8" o:spid="_x0000_s1029" type="#_x0000_t202" style="position:absolute;left:0;text-align:left;margin-left:-1.9pt;margin-top:179.05pt;width:3in;height:4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" filled="f" stroked="f">
                <v:textbox>
                  <w:txbxContent>
                    <w:p w14:paraId="2E4CD54F" w14:textId="3A58395F" w:rsidR="0081354C" w:rsidRDefault="0081354C" w:rsidP="0081354C">
                      <w:pPr>
                        <w:pStyle w:val="Captiontext"/>
                      </w:pPr>
                      <w:r w:rsidRPr="00096503">
                        <w:t xml:space="preserve">Figure </w:t>
                      </w:r>
                      <w:r>
                        <w:t xml:space="preserve">4. Example of an image saved from CloudCompare data. Scale bar and orientation icon located in lower right corner. </w:t>
                      </w:r>
                    </w:p>
                    <w:p w14:paraId="54A00493" w14:textId="77777777" w:rsidR="0081354C" w:rsidRDefault="0081354C" w:rsidP="0081354C"/>
                  </w:txbxContent>
                </v:textbox>
                <w10:wrap type="square"/>
              </v:shape>
            </w:pict>
          </mc:Fallback>
        </mc:AlternateContent>
      </w:r>
      <w:r w:rsidR="0081354C">
        <w:t xml:space="preserve">To save an image of your data, </w:t>
      </w:r>
      <w:r>
        <w:t>in the drop down menus</w:t>
      </w:r>
      <w:r w:rsidR="0081354C">
        <w:t xml:space="preserve"> select Display </w:t>
      </w:r>
      <w:r w:rsidR="0081354C">
        <w:sym w:font="Wingdings" w:char="F0E0"/>
      </w:r>
      <w:r w:rsidR="0081354C">
        <w:t xml:space="preserve"> Render to File. If you want to include a scalebar and orientation icon select Render Overlay Items (Fig. 4). </w:t>
      </w:r>
    </w:p>
    <w:p w14:paraId="63915D44" w14:textId="5F029EAC" w:rsidR="008A4F2A" w:rsidRDefault="00570113" w:rsidP="008A4F2A">
      <w:pPr>
        <w:pStyle w:val="ListParagraph"/>
        <w:numPr>
          <w:ilvl w:val="0"/>
          <w:numId w:val="6"/>
        </w:numPr>
        <w:spacing w:after="0"/>
        <w:ind w:left="360"/>
      </w:pPr>
      <w:r>
        <w:rPr>
          <w:noProof/>
        </w:rPr>
        <mc:AlternateContent>
          <mc:Choice Requires="wps">
            <w:drawing>
              <wp:anchor distT="0" distB="0" distL="114300" distR="114300" simplePos="0" relativeHeight="251676672" behindDoc="0" locked="0" layoutInCell="1" allowOverlap="1" wp14:anchorId="0C02A89F" wp14:editId="61119BE5">
                <wp:simplePos x="0" y="0"/>
                <wp:positionH relativeFrom="column">
                  <wp:posOffset>1661795</wp:posOffset>
                </wp:positionH>
                <wp:positionV relativeFrom="paragraph">
                  <wp:posOffset>907284</wp:posOffset>
                </wp:positionV>
                <wp:extent cx="1412240" cy="70167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412240" cy="7016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7D8F3F" w14:textId="24D60B23" w:rsidR="00943DF2" w:rsidRDefault="00943DF2" w:rsidP="00943DF2">
                            <w:pPr>
                              <w:pStyle w:val="Captiontext"/>
                            </w:pPr>
                            <w:r w:rsidRPr="00096503">
                              <w:t xml:space="preserve">Figure </w:t>
                            </w:r>
                            <w:r>
                              <w:t xml:space="preserve">5. </w:t>
                            </w:r>
                            <w:r w:rsidR="00E75267">
                              <w:t>“</w:t>
                            </w:r>
                            <w:r>
                              <w:t>Subsample a point cloud</w:t>
                            </w:r>
                            <w:r w:rsidR="00E75267">
                              <w:t>”</w:t>
                            </w:r>
                            <w:r>
                              <w:t xml:space="preserve"> button in CloudCompare Main Tools.</w:t>
                            </w:r>
                          </w:p>
                          <w:p w14:paraId="5EED1770" w14:textId="77777777" w:rsidR="00943DF2" w:rsidRDefault="00943DF2" w:rsidP="00943D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2A89F" id="Text Box 9" o:spid="_x0000_s1030" type="#_x0000_t202" style="position:absolute;left:0;text-align:left;margin-left:130.85pt;margin-top:71.45pt;width:111.2pt;height:5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" filled="f" stroked="f">
                <v:textbox>
                  <w:txbxContent>
                    <w:p w14:paraId="0F7D8F3F" w14:textId="24D60B23" w:rsidR="00943DF2" w:rsidRDefault="00943DF2" w:rsidP="00943DF2">
                      <w:pPr>
                        <w:pStyle w:val="Captiontext"/>
                      </w:pPr>
                      <w:r w:rsidRPr="00096503">
                        <w:t xml:space="preserve">Figure </w:t>
                      </w:r>
                      <w:r>
                        <w:t xml:space="preserve">5. </w:t>
                      </w:r>
                      <w:r w:rsidR="00E75267">
                        <w:t>“</w:t>
                      </w:r>
                      <w:r>
                        <w:t>Subsample a point cloud</w:t>
                      </w:r>
                      <w:r w:rsidR="00E75267">
                        <w:t>”</w:t>
                      </w:r>
                      <w:r>
                        <w:t xml:space="preserve"> button in CloudCompare Main Tools.</w:t>
                      </w:r>
                    </w:p>
                    <w:p w14:paraId="5EED1770" w14:textId="77777777" w:rsidR="00943DF2" w:rsidRDefault="00943DF2" w:rsidP="00943DF2"/>
                  </w:txbxContent>
                </v:textbox>
                <w10:wrap type="square"/>
              </v:shape>
            </w:pict>
          </mc:Fallback>
        </mc:AlternateContent>
      </w:r>
      <w:r>
        <w:rPr>
          <w:noProof/>
        </w:rPr>
        <mc:AlternateContent>
          <mc:Choice Requires="wpg">
            <w:drawing>
              <wp:anchor distT="0" distB="0" distL="114300" distR="114300" simplePos="0" relativeHeight="251674624" behindDoc="0" locked="0" layoutInCell="1" allowOverlap="1" wp14:anchorId="1F28CCDF" wp14:editId="333E2980">
                <wp:simplePos x="0" y="0"/>
                <wp:positionH relativeFrom="margin">
                  <wp:posOffset>205740</wp:posOffset>
                </wp:positionH>
                <wp:positionV relativeFrom="margin">
                  <wp:posOffset>4536948</wp:posOffset>
                </wp:positionV>
                <wp:extent cx="1520825" cy="609600"/>
                <wp:effectExtent l="0" t="0" r="3175" b="0"/>
                <wp:wrapSquare wrapText="bothSides"/>
                <wp:docPr id="18" name="Group 18"/>
                <wp:cNvGraphicFramePr/>
                <a:graphic xmlns:a="http://schemas.openxmlformats.org/drawingml/2006/main">
                  <a:graphicData uri="http://schemas.microsoft.com/office/word/2010/wordprocessingGroup">
                    <wpg:wgp>
                      <wpg:cNvGrpSpPr/>
                      <wpg:grpSpPr>
                        <a:xfrm>
                          <a:off x="0" y="0"/>
                          <a:ext cx="1520825" cy="609600"/>
                          <a:chOff x="0" y="0"/>
                          <a:chExt cx="1520825" cy="609600"/>
                        </a:xfrm>
                      </wpg:grpSpPr>
                      <pic:pic xmlns:pic="http://schemas.openxmlformats.org/drawingml/2006/picture">
                        <pic:nvPicPr>
                          <pic:cNvPr id="15" name="Picture 15" descr="A screenshot of a computer&#10;&#10;Description automatically generated"/>
                          <pic:cNvPicPr>
                            <a:picLocks noChangeAspect="1"/>
                          </pic:cNvPicPr>
                        </pic:nvPicPr>
                        <pic:blipFill rotWithShape="1">
                          <a:blip r:embed="rId20"/>
                          <a:srcRect l="13812" t="1284" r="74649" b="90495"/>
                          <a:stretch/>
                        </pic:blipFill>
                        <pic:spPr bwMode="auto">
                          <a:xfrm>
                            <a:off x="0" y="0"/>
                            <a:ext cx="1520825" cy="609600"/>
                          </a:xfrm>
                          <a:prstGeom prst="rect">
                            <a:avLst/>
                          </a:prstGeom>
                          <a:ln>
                            <a:noFill/>
                          </a:ln>
                          <a:extLst>
                            <a:ext uri="{53640926-AAD7-44D8-BBD7-CCE9431645EC}">
                              <a14:shadowObscured xmlns:a14="http://schemas.microsoft.com/office/drawing/2010/main"/>
                            </a:ext>
                          </a:extLst>
                        </pic:spPr>
                      </pic:pic>
                      <wps:wsp>
                        <wps:cNvPr id="16" name="Oval 16"/>
                        <wps:cNvSpPr/>
                        <wps:spPr>
                          <a:xfrm>
                            <a:off x="365760" y="140208"/>
                            <a:ext cx="352425" cy="3905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0624AF" id="Group 18" o:spid="_x0000_s1026" style="position:absolute;margin-left:16.2pt;margin-top:357.25pt;width:119.75pt;height:48pt;z-index:251674624;mso-position-horizontal-relative:margin;mso-position-vertical-relative:margin" coordsize="15208,60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A screenshot of a computer&#10;&#10;Description automatically generated" style="position:absolute;width:15208;height:60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">
                  <v:imagedata r:id="rId21" o:title="A screenshot of a computer&#10;&#10;Description automatically generated" croptop="841f" cropbottom="59307f" cropleft="9052f" cropright="48922f"/>
                </v:shape>
                <v:oval id="Oval 16" o:spid="_x0000_s1028" style="position:absolute;left:3657;top:1402;width:3524;height:39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" filled="f" strokecolor="red" strokeweight="2pt"/>
                <w10:wrap type="square" anchorx="margin" anchory="margin"/>
              </v:group>
            </w:pict>
          </mc:Fallback>
        </mc:AlternateContent>
      </w:r>
      <w:r w:rsidR="00580DE5">
        <w:t>If your computer is struggling with a large point cloud, you can subsample the cloud from the Main Tools Menu</w:t>
      </w:r>
      <w:r w:rsidR="00943DF2">
        <w:t xml:space="preserve"> with the “Subsample a point cloud” button (Fig. 5)</w:t>
      </w:r>
      <w:r w:rsidR="00694F23">
        <w:t>.</w:t>
      </w:r>
    </w:p>
    <w:p w14:paraId="752578EA" w14:textId="3D02A533" w:rsidR="004F7097" w:rsidRDefault="00570113" w:rsidP="008A4F2A">
      <w:pPr>
        <w:pStyle w:val="ListParagraph"/>
        <w:numPr>
          <w:ilvl w:val="0"/>
          <w:numId w:val="6"/>
        </w:numPr>
        <w:spacing w:after="0"/>
        <w:ind w:left="360"/>
      </w:pPr>
      <w:r>
        <w:rPr>
          <w:noProof/>
        </w:rPr>
        <w:drawing>
          <wp:anchor distT="0" distB="0" distL="114300" distR="114300" simplePos="0" relativeHeight="251682816" behindDoc="0" locked="0" layoutInCell="1" allowOverlap="1" wp14:anchorId="6F415D10" wp14:editId="2D6527E7">
            <wp:simplePos x="0" y="0"/>
            <wp:positionH relativeFrom="margin">
              <wp:posOffset>1479196</wp:posOffset>
            </wp:positionH>
            <wp:positionV relativeFrom="margin">
              <wp:posOffset>5271640</wp:posOffset>
            </wp:positionV>
            <wp:extent cx="1492885" cy="1828800"/>
            <wp:effectExtent l="0" t="0" r="5715" b="0"/>
            <wp:wrapSquare wrapText="bothSides"/>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rotWithShape="1">
                    <a:blip r:embed="rId22"/>
                    <a:srcRect r="70833" b="36508"/>
                    <a:stretch/>
                  </pic:blipFill>
                  <pic:spPr bwMode="auto">
                    <a:xfrm>
                      <a:off x="0" y="0"/>
                      <a:ext cx="1492885"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3DF2">
        <w:t>If your dataset was compiled from colored images (or another method that includes RBG values) the point cloud will automatically load in color.</w:t>
      </w:r>
    </w:p>
    <w:p w14:paraId="7803BCBF" w14:textId="47CA754B" w:rsidR="00943DF2" w:rsidRDefault="004F7097" w:rsidP="004F7097">
      <w:pPr>
        <w:pStyle w:val="ListParagraph"/>
        <w:spacing w:after="0"/>
        <w:ind w:left="360"/>
      </w:pPr>
      <w:r>
        <w:rPr>
          <w:noProof/>
        </w:rPr>
        <mc:AlternateContent>
          <mc:Choice Requires="wps">
            <w:drawing>
              <wp:anchor distT="0" distB="0" distL="114300" distR="114300" simplePos="0" relativeHeight="251678720" behindDoc="0" locked="0" layoutInCell="1" allowOverlap="1" wp14:anchorId="39E54468" wp14:editId="48930765">
                <wp:simplePos x="0" y="0"/>
                <wp:positionH relativeFrom="column">
                  <wp:posOffset>1376437</wp:posOffset>
                </wp:positionH>
                <wp:positionV relativeFrom="paragraph">
                  <wp:posOffset>238706</wp:posOffset>
                </wp:positionV>
                <wp:extent cx="1695450" cy="47371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695450" cy="4737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7A763E" w14:textId="781C72AF" w:rsidR="00943DF2" w:rsidRDefault="00943DF2" w:rsidP="00943DF2">
                            <w:pPr>
                              <w:pStyle w:val="Captiontext"/>
                            </w:pPr>
                            <w:r w:rsidRPr="00096503">
                              <w:t xml:space="preserve">Figure </w:t>
                            </w:r>
                            <w:r>
                              <w:t xml:space="preserve">6. </w:t>
                            </w:r>
                            <w:r w:rsidR="004F7097">
                              <w:t>E</w:t>
                            </w:r>
                            <w:r>
                              <w:t xml:space="preserve">xport elevation as scalar field. </w:t>
                            </w:r>
                          </w:p>
                          <w:p w14:paraId="5E1735C3" w14:textId="77777777" w:rsidR="00943DF2" w:rsidRDefault="00943DF2" w:rsidP="00943D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54468" id="Text Box 11" o:spid="_x0000_s1031" type="#_x0000_t202" style="position:absolute;left:0;text-align:left;margin-left:108.4pt;margin-top:18.8pt;width:133.5pt;height:37.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" filled="f" stroked="f">
                <v:textbox>
                  <w:txbxContent>
                    <w:p w14:paraId="7D7A763E" w14:textId="781C72AF" w:rsidR="00943DF2" w:rsidRDefault="00943DF2" w:rsidP="00943DF2">
                      <w:pPr>
                        <w:pStyle w:val="Captiontext"/>
                      </w:pPr>
                      <w:r w:rsidRPr="00096503">
                        <w:t xml:space="preserve">Figure </w:t>
                      </w:r>
                      <w:r>
                        <w:t xml:space="preserve">6. </w:t>
                      </w:r>
                      <w:r w:rsidR="004F7097">
                        <w:t>E</w:t>
                      </w:r>
                      <w:r>
                        <w:t xml:space="preserve">xport elevation as scalar field. </w:t>
                      </w:r>
                    </w:p>
                    <w:p w14:paraId="5E1735C3" w14:textId="77777777" w:rsidR="00943DF2" w:rsidRDefault="00943DF2" w:rsidP="00943DF2"/>
                  </w:txbxContent>
                </v:textbox>
                <w10:wrap type="square"/>
              </v:shape>
            </w:pict>
          </mc:Fallback>
        </mc:AlternateContent>
      </w:r>
      <w:r w:rsidR="00943DF2">
        <w:t xml:space="preserve">You can also color your dataset by elevation by assigning elevation as a scalar field. Select your dataset in the DB Tree panel, then go to Edit from the dropdown </w:t>
      </w:r>
      <w:r w:rsidR="00943DF2">
        <w:t xml:space="preserve">menus Edit </w:t>
      </w:r>
      <w:r w:rsidR="00943DF2">
        <w:sym w:font="Wingdings" w:char="F0E0"/>
      </w:r>
      <w:r w:rsidR="00943DF2">
        <w:t xml:space="preserve"> Scalar fields </w:t>
      </w:r>
      <w:r w:rsidR="00943DF2">
        <w:sym w:font="Wingdings" w:char="F0E0"/>
      </w:r>
      <w:r w:rsidR="00943DF2">
        <w:t xml:space="preserve"> Export coordinate(s) to SF(s) and check “Z” (X and Y are already assigned as a scalar field) (Fig. 6).</w:t>
      </w:r>
    </w:p>
    <w:p w14:paraId="037DB738" w14:textId="66A5D3C9" w:rsidR="008A4F2A" w:rsidRDefault="00694F23" w:rsidP="008A4F2A">
      <w:pPr>
        <w:pStyle w:val="ListParagraph"/>
        <w:numPr>
          <w:ilvl w:val="0"/>
          <w:numId w:val="6"/>
        </w:numPr>
        <w:spacing w:after="0"/>
        <w:ind w:left="360"/>
      </w:pPr>
      <w:r>
        <w:rPr>
          <w:noProof/>
        </w:rPr>
        <w:drawing>
          <wp:anchor distT="0" distB="0" distL="114300" distR="114300" simplePos="0" relativeHeight="251681792" behindDoc="0" locked="0" layoutInCell="1" allowOverlap="1" wp14:anchorId="5BE28465" wp14:editId="757523FB">
            <wp:simplePos x="0" y="0"/>
            <wp:positionH relativeFrom="margin">
              <wp:posOffset>3499441</wp:posOffset>
            </wp:positionH>
            <wp:positionV relativeFrom="margin">
              <wp:posOffset>1452962</wp:posOffset>
            </wp:positionV>
            <wp:extent cx="1434465" cy="1906270"/>
            <wp:effectExtent l="0" t="0" r="635" b="0"/>
            <wp:wrapSquare wrapText="bothSides"/>
            <wp:docPr id="14" name="Picture 1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 screen&#10;&#10;Description automatically generated"/>
                    <pic:cNvPicPr/>
                  </pic:nvPicPr>
                  <pic:blipFill rotWithShape="1">
                    <a:blip r:embed="rId23"/>
                    <a:srcRect t="45503" r="76935"/>
                    <a:stretch/>
                  </pic:blipFill>
                  <pic:spPr bwMode="auto">
                    <a:xfrm>
                      <a:off x="0" y="0"/>
                      <a:ext cx="1434465" cy="1906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0768" behindDoc="0" locked="0" layoutInCell="1" allowOverlap="1" wp14:anchorId="1E22397B" wp14:editId="190C22F7">
                <wp:simplePos x="0" y="0"/>
                <wp:positionH relativeFrom="column">
                  <wp:posOffset>1675181</wp:posOffset>
                </wp:positionH>
                <wp:positionV relativeFrom="paragraph">
                  <wp:posOffset>679119</wp:posOffset>
                </wp:positionV>
                <wp:extent cx="1323975" cy="156019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323975" cy="15601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AAF2DC" w14:textId="77777777" w:rsidR="00583F62" w:rsidRDefault="00943DF2" w:rsidP="00943DF2">
                            <w:pPr>
                              <w:pStyle w:val="Captiontext"/>
                            </w:pPr>
                            <w:r w:rsidRPr="00096503">
                              <w:t xml:space="preserve">Figure </w:t>
                            </w:r>
                            <w:r>
                              <w:t xml:space="preserve">7. </w:t>
                            </w:r>
                          </w:p>
                          <w:p w14:paraId="2C674286" w14:textId="633D31C3" w:rsidR="00943DF2" w:rsidRDefault="008A4F2A" w:rsidP="00943DF2">
                            <w:pPr>
                              <w:pStyle w:val="Captiontext"/>
                            </w:pPr>
                            <w:r>
                              <w:t>Properties Panel in CloudCompare, change what the data is colored by. Select either RBG to show colors from images or Scalar Field to color by elevation.</w:t>
                            </w:r>
                          </w:p>
                          <w:p w14:paraId="106FD50A" w14:textId="77777777" w:rsidR="00943DF2" w:rsidRDefault="00943DF2" w:rsidP="00943D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2397B" id="Text Box 17" o:spid="_x0000_s1032" type="#_x0000_t202" style="position:absolute;left:0;text-align:left;margin-left:131.9pt;margin-top:53.45pt;width:104.25pt;height:12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" filled="f" stroked="f">
                <v:textbox>
                  <w:txbxContent>
                    <w:p w14:paraId="3DAAF2DC" w14:textId="77777777" w:rsidR="00583F62" w:rsidRDefault="00943DF2" w:rsidP="00943DF2">
                      <w:pPr>
                        <w:pStyle w:val="Captiontext"/>
                      </w:pPr>
                      <w:r w:rsidRPr="00096503">
                        <w:t xml:space="preserve">Figure </w:t>
                      </w:r>
                      <w:r>
                        <w:t xml:space="preserve">7. </w:t>
                      </w:r>
                    </w:p>
                    <w:p w14:paraId="2C674286" w14:textId="633D31C3" w:rsidR="00943DF2" w:rsidRDefault="008A4F2A" w:rsidP="00943DF2">
                      <w:pPr>
                        <w:pStyle w:val="Captiontext"/>
                      </w:pPr>
                      <w:r>
                        <w:t>Properties Panel in CloudCompare, change what the data is colored by. Select either RBG to show colors from images or Scalar Field to color by elevation.</w:t>
                      </w:r>
                    </w:p>
                    <w:p w14:paraId="106FD50A" w14:textId="77777777" w:rsidR="00943DF2" w:rsidRDefault="00943DF2" w:rsidP="00943DF2"/>
                  </w:txbxContent>
                </v:textbox>
                <w10:wrap type="square"/>
              </v:shape>
            </w:pict>
          </mc:Fallback>
        </mc:AlternateContent>
      </w:r>
      <w:r w:rsidR="008A4F2A">
        <w:t xml:space="preserve">You can change back to RGB (if applicable) by changing the Colors dropdown menu in the Properties panel (Fig. 7). </w:t>
      </w:r>
    </w:p>
    <w:p w14:paraId="61E5CC30" w14:textId="068AF242" w:rsidR="008A4F2A" w:rsidRDefault="008A4F2A" w:rsidP="008A4F2A">
      <w:pPr>
        <w:spacing w:after="0"/>
      </w:pPr>
    </w:p>
    <w:p w14:paraId="6580380B" w14:textId="4FB6A349" w:rsidR="00943DF2" w:rsidRDefault="00943DF2" w:rsidP="00943DF2">
      <w:pPr>
        <w:pStyle w:val="ListParagraph"/>
        <w:spacing w:after="0"/>
        <w:ind w:left="360"/>
      </w:pPr>
    </w:p>
    <w:p w14:paraId="0CA3F697" w14:textId="559E3595" w:rsidR="00943DF2" w:rsidRPr="00580DE5" w:rsidRDefault="00943DF2" w:rsidP="00943DF2">
      <w:pPr>
        <w:pStyle w:val="ListParagraph"/>
        <w:spacing w:after="0"/>
        <w:ind w:left="360"/>
      </w:pPr>
    </w:p>
    <w:p w14:paraId="6319DD02" w14:textId="6906A366" w:rsidR="003400B0" w:rsidRDefault="003400B0" w:rsidP="003400B0">
      <w:pPr>
        <w:pStyle w:val="ListParagraph"/>
        <w:numPr>
          <w:ilvl w:val="0"/>
          <w:numId w:val="6"/>
        </w:numPr>
        <w:spacing w:after="0"/>
        <w:ind w:left="360"/>
      </w:pPr>
      <w:r>
        <w:t xml:space="preserve">You can also change the color scale and whether the scalebar is visible by changing the Color Scale properties in the Properties Panel (Fig. 8). Change back to RGB (if applicable) by changing “Active” in Scalar Field section to none and the “Colors” drop down (located at the top of the Properties Panel under CC Object) back to RGB. </w:t>
      </w:r>
    </w:p>
    <w:p w14:paraId="09910BE3" w14:textId="3EB7729F" w:rsidR="00AC56E7" w:rsidRPr="00253AED" w:rsidRDefault="00570113" w:rsidP="003400B0">
      <w:r>
        <w:rPr>
          <w:noProof/>
        </w:rPr>
        <w:drawing>
          <wp:anchor distT="0" distB="0" distL="114300" distR="114300" simplePos="0" relativeHeight="251683840" behindDoc="0" locked="0" layoutInCell="1" allowOverlap="1" wp14:anchorId="19E2B83D" wp14:editId="4785DAED">
            <wp:simplePos x="0" y="0"/>
            <wp:positionH relativeFrom="margin">
              <wp:posOffset>3434715</wp:posOffset>
            </wp:positionH>
            <wp:positionV relativeFrom="margin">
              <wp:posOffset>5146675</wp:posOffset>
            </wp:positionV>
            <wp:extent cx="2116455" cy="1974850"/>
            <wp:effectExtent l="0" t="0" r="4445" b="6350"/>
            <wp:wrapSquare wrapText="bothSides"/>
            <wp:docPr id="21" name="Picture 21"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able&#10;&#10;Description automatically generated"/>
                    <pic:cNvPicPr/>
                  </pic:nvPicPr>
                  <pic:blipFill>
                    <a:blip r:embed="rId24"/>
                    <a:stretch>
                      <a:fillRect/>
                    </a:stretch>
                  </pic:blipFill>
                  <pic:spPr>
                    <a:xfrm>
                      <a:off x="0" y="0"/>
                      <a:ext cx="2116455" cy="1974850"/>
                    </a:xfrm>
                    <a:prstGeom prst="rect">
                      <a:avLst/>
                    </a:prstGeom>
                  </pic:spPr>
                </pic:pic>
              </a:graphicData>
            </a:graphic>
          </wp:anchor>
        </w:drawing>
      </w:r>
    </w:p>
    <w:p w14:paraId="07953C97" w14:textId="0B6C9E85" w:rsidR="00347760" w:rsidRDefault="00347760">
      <w:pPr>
        <w:spacing w:after="0"/>
      </w:pPr>
    </w:p>
    <w:p w14:paraId="1B2FAAEF" w14:textId="5E5B1A4D" w:rsidR="00347760" w:rsidRDefault="00347760">
      <w:pPr>
        <w:spacing w:after="0"/>
      </w:pPr>
    </w:p>
    <w:p w14:paraId="0E2221F2" w14:textId="11A0ACE0" w:rsidR="00347760" w:rsidRDefault="00347760">
      <w:pPr>
        <w:spacing w:after="0"/>
      </w:pPr>
    </w:p>
    <w:p w14:paraId="29B89D83" w14:textId="70E3A3D7" w:rsidR="00347760" w:rsidRDefault="00347760">
      <w:pPr>
        <w:spacing w:after="0"/>
      </w:pPr>
    </w:p>
    <w:p w14:paraId="76703F81" w14:textId="0D29DD92" w:rsidR="00347760" w:rsidRDefault="00347760">
      <w:pPr>
        <w:spacing w:after="0"/>
      </w:pPr>
    </w:p>
    <w:p w14:paraId="1EEE6310" w14:textId="130531EF" w:rsidR="00347760" w:rsidRDefault="00347760">
      <w:pPr>
        <w:spacing w:after="0"/>
      </w:pPr>
    </w:p>
    <w:p w14:paraId="53B4CB3C" w14:textId="404F419D" w:rsidR="00347760" w:rsidRDefault="00347760">
      <w:pPr>
        <w:spacing w:after="0"/>
      </w:pPr>
    </w:p>
    <w:p w14:paraId="5760A1EE" w14:textId="2FC21898" w:rsidR="00347760" w:rsidRDefault="00347760">
      <w:pPr>
        <w:spacing w:after="0"/>
      </w:pPr>
    </w:p>
    <w:p w14:paraId="41114CE0" w14:textId="34463BEF" w:rsidR="00347760" w:rsidRDefault="00347760">
      <w:pPr>
        <w:spacing w:after="0"/>
      </w:pPr>
    </w:p>
    <w:p w14:paraId="6FBDEC8E" w14:textId="057614CC" w:rsidR="00347760" w:rsidRDefault="00694F23">
      <w:pPr>
        <w:spacing w:after="0"/>
      </w:pPr>
      <w:r>
        <w:rPr>
          <w:noProof/>
        </w:rPr>
        <mc:AlternateContent>
          <mc:Choice Requires="wps">
            <w:drawing>
              <wp:anchor distT="0" distB="0" distL="114300" distR="114300" simplePos="0" relativeHeight="251685888" behindDoc="0" locked="0" layoutInCell="1" allowOverlap="1" wp14:anchorId="24B7D993" wp14:editId="78DA07DE">
                <wp:simplePos x="0" y="0"/>
                <wp:positionH relativeFrom="column">
                  <wp:posOffset>-2203475</wp:posOffset>
                </wp:positionH>
                <wp:positionV relativeFrom="paragraph">
                  <wp:posOffset>317932</wp:posOffset>
                </wp:positionV>
                <wp:extent cx="2462530" cy="54229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2462530" cy="5422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7BE079" w14:textId="61E2B4C0" w:rsidR="003400B0" w:rsidRDefault="003400B0" w:rsidP="003400B0">
                            <w:pPr>
                              <w:pStyle w:val="Captiontext"/>
                            </w:pPr>
                            <w:r w:rsidRPr="00096503">
                              <w:t xml:space="preserve">Figure </w:t>
                            </w:r>
                            <w:r>
                              <w:t>8. Properties Panel in CloudCompare, showing Scalar Field and Color Scale properties.</w:t>
                            </w:r>
                          </w:p>
                          <w:p w14:paraId="305F4B2A" w14:textId="77777777" w:rsidR="003400B0" w:rsidRDefault="003400B0" w:rsidP="003400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7D993" id="Text Box 22" o:spid="_x0000_s1033" type="#_x0000_t202" style="position:absolute;margin-left:-173.5pt;margin-top:25.05pt;width:193.9pt;height:4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" filled="f" stroked="f">
                <v:textbox>
                  <w:txbxContent>
                    <w:p w14:paraId="497BE079" w14:textId="61E2B4C0" w:rsidR="003400B0" w:rsidRDefault="003400B0" w:rsidP="003400B0">
                      <w:pPr>
                        <w:pStyle w:val="Captiontext"/>
                      </w:pPr>
                      <w:r w:rsidRPr="00096503">
                        <w:t xml:space="preserve">Figure </w:t>
                      </w:r>
                      <w:r>
                        <w:t>8. Properties Panel in CloudCompare, showing Scalar Field and Color Scale properties.</w:t>
                      </w:r>
                    </w:p>
                    <w:p w14:paraId="305F4B2A" w14:textId="77777777" w:rsidR="003400B0" w:rsidRDefault="003400B0" w:rsidP="003400B0"/>
                  </w:txbxContent>
                </v:textbox>
                <w10:wrap type="square"/>
              </v:shape>
            </w:pict>
          </mc:Fallback>
        </mc:AlternateContent>
      </w:r>
    </w:p>
    <w:p w14:paraId="105E7DEE" w14:textId="78975B6D" w:rsidR="00347760" w:rsidRDefault="00347760">
      <w:pPr>
        <w:spacing w:after="0"/>
      </w:pPr>
    </w:p>
    <w:p w14:paraId="5BD4BABE" w14:textId="1F11FFEF" w:rsidR="001E630A" w:rsidRPr="001E630A" w:rsidRDefault="001E630A" w:rsidP="001E630A"/>
    <w:p w14:paraId="2D58DDDC" w14:textId="3DDF34BB" w:rsidR="00347760" w:rsidRPr="00200C91" w:rsidRDefault="00347760" w:rsidP="00347760">
      <w:pPr>
        <w:pStyle w:val="Heading2"/>
      </w:pPr>
      <w:r>
        <w:rPr>
          <w:noProof/>
        </w:rPr>
        <w:lastRenderedPageBreak/>
        <w:t>Measure Objects in CloudCompare</w:t>
      </w:r>
    </w:p>
    <w:p w14:paraId="136AF25C" w14:textId="378E3185" w:rsidR="001E630A" w:rsidRDefault="001E630A" w:rsidP="001E630A">
      <w:pPr>
        <w:pStyle w:val="ListParagraph"/>
        <w:numPr>
          <w:ilvl w:val="0"/>
          <w:numId w:val="8"/>
        </w:numPr>
        <w:spacing w:after="0"/>
        <w:ind w:left="270"/>
      </w:pPr>
      <w:r>
        <w:rPr>
          <w:noProof/>
        </w:rPr>
        <w:drawing>
          <wp:anchor distT="0" distB="0" distL="114300" distR="114300" simplePos="0" relativeHeight="251686912" behindDoc="0" locked="0" layoutInCell="1" allowOverlap="1" wp14:anchorId="37D12762" wp14:editId="46E084AD">
            <wp:simplePos x="0" y="0"/>
            <wp:positionH relativeFrom="margin">
              <wp:posOffset>2001520</wp:posOffset>
            </wp:positionH>
            <wp:positionV relativeFrom="margin">
              <wp:posOffset>365760</wp:posOffset>
            </wp:positionV>
            <wp:extent cx="352425" cy="333375"/>
            <wp:effectExtent l="0" t="0" r="317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2425" cy="333375"/>
                    </a:xfrm>
                    <a:prstGeom prst="rect">
                      <a:avLst/>
                    </a:prstGeom>
                  </pic:spPr>
                </pic:pic>
              </a:graphicData>
            </a:graphic>
            <wp14:sizeRelH relativeFrom="margin">
              <wp14:pctWidth>0</wp14:pctWidth>
            </wp14:sizeRelH>
          </wp:anchor>
        </w:drawing>
      </w:r>
      <w:r>
        <w:t xml:space="preserve">From the Main Tools Menu, select the “Point Clicking Button”. </w:t>
      </w:r>
    </w:p>
    <w:p w14:paraId="621C4365" w14:textId="77777777" w:rsidR="00FE3D6F" w:rsidRDefault="00FE3D6F" w:rsidP="00FE3D6F">
      <w:pPr>
        <w:pStyle w:val="ListParagraph"/>
        <w:numPr>
          <w:ilvl w:val="0"/>
          <w:numId w:val="8"/>
        </w:numPr>
        <w:spacing w:after="0"/>
        <w:ind w:left="270"/>
      </w:pPr>
      <w:r>
        <w:t>A small menu will appear in the upper right corner with several tools for taking measurements (Fig. 9).</w:t>
      </w:r>
    </w:p>
    <w:p w14:paraId="29D229AE" w14:textId="34A61264" w:rsidR="00FE3D6F" w:rsidRDefault="00FE3D6F" w:rsidP="00FE3D6F">
      <w:pPr>
        <w:spacing w:after="0"/>
        <w:ind w:left="-90"/>
      </w:pPr>
      <w:r>
        <w:rPr>
          <w:noProof/>
        </w:rPr>
        <mc:AlternateContent>
          <mc:Choice Requires="wpg">
            <w:drawing>
              <wp:anchor distT="0" distB="0" distL="114300" distR="114300" simplePos="0" relativeHeight="251689984" behindDoc="0" locked="0" layoutInCell="1" allowOverlap="1" wp14:anchorId="32A4FA06" wp14:editId="2B8DD19A">
                <wp:simplePos x="0" y="0"/>
                <wp:positionH relativeFrom="column">
                  <wp:posOffset>115570</wp:posOffset>
                </wp:positionH>
                <wp:positionV relativeFrom="paragraph">
                  <wp:posOffset>179070</wp:posOffset>
                </wp:positionV>
                <wp:extent cx="2238375" cy="495300"/>
                <wp:effectExtent l="0" t="12700" r="0" b="12700"/>
                <wp:wrapNone/>
                <wp:docPr id="27" name="Group 27"/>
                <wp:cNvGraphicFramePr/>
                <a:graphic xmlns:a="http://schemas.openxmlformats.org/drawingml/2006/main">
                  <a:graphicData uri="http://schemas.microsoft.com/office/word/2010/wordprocessingGroup">
                    <wpg:wgp>
                      <wpg:cNvGrpSpPr/>
                      <wpg:grpSpPr>
                        <a:xfrm>
                          <a:off x="0" y="0"/>
                          <a:ext cx="2238375" cy="495300"/>
                          <a:chOff x="0" y="0"/>
                          <a:chExt cx="2238375" cy="495300"/>
                        </a:xfrm>
                      </wpg:grpSpPr>
                      <pic:pic xmlns:pic="http://schemas.openxmlformats.org/drawingml/2006/picture">
                        <pic:nvPicPr>
                          <pic:cNvPr id="25" name="Picture 25"/>
                          <pic:cNvPicPr>
                            <a:picLocks noChangeAspect="1"/>
                          </pic:cNvPicPr>
                        </pic:nvPicPr>
                        <pic:blipFill>
                          <a:blip r:embed="rId26"/>
                          <a:stretch>
                            <a:fillRect/>
                          </a:stretch>
                        </pic:blipFill>
                        <pic:spPr>
                          <a:xfrm>
                            <a:off x="0" y="81280"/>
                            <a:ext cx="2238375" cy="314325"/>
                          </a:xfrm>
                          <a:prstGeom prst="rect">
                            <a:avLst/>
                          </a:prstGeom>
                        </pic:spPr>
                      </pic:pic>
                      <wps:wsp>
                        <wps:cNvPr id="19" name="Oval 19"/>
                        <wps:cNvSpPr/>
                        <wps:spPr>
                          <a:xfrm>
                            <a:off x="274320" y="0"/>
                            <a:ext cx="704850" cy="495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C7A42B" id="Group 27" o:spid="_x0000_s1026" style="position:absolute;margin-left:9.1pt;margin-top:14.1pt;width:176.25pt;height:39pt;z-index:251689984" coordsize="22383,49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">
                <v:shape id="Picture 25" o:spid="_x0000_s1027" type="#_x0000_t75" style="position:absolute;top:812;width:22383;height:3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">
                  <v:imagedata r:id="rId27" o:title=""/>
                </v:shape>
                <v:oval id="Oval 19" o:spid="_x0000_s1028" style="position:absolute;left:2743;width:7048;height:49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" filled="f" strokecolor="red" strokeweight="2pt"/>
              </v:group>
            </w:pict>
          </mc:Fallback>
        </mc:AlternateContent>
      </w:r>
    </w:p>
    <w:p w14:paraId="516953C5" w14:textId="2DDA3D35" w:rsidR="00FE3D6F" w:rsidRDefault="00FE3D6F" w:rsidP="00FE3D6F">
      <w:pPr>
        <w:spacing w:after="0"/>
      </w:pPr>
    </w:p>
    <w:p w14:paraId="6E01BF47" w14:textId="3DE0F599" w:rsidR="00FE3D6F" w:rsidRDefault="00FE3D6F" w:rsidP="00FE3D6F">
      <w:pPr>
        <w:spacing w:after="0"/>
      </w:pPr>
      <w:r>
        <w:rPr>
          <w:noProof/>
        </w:rPr>
        <mc:AlternateContent>
          <mc:Choice Requires="wps">
            <w:drawing>
              <wp:anchor distT="0" distB="0" distL="114300" distR="114300" simplePos="0" relativeHeight="251692032" behindDoc="0" locked="0" layoutInCell="1" allowOverlap="1" wp14:anchorId="74680197" wp14:editId="672E04C0">
                <wp:simplePos x="0" y="0"/>
                <wp:positionH relativeFrom="column">
                  <wp:posOffset>40640</wp:posOffset>
                </wp:positionH>
                <wp:positionV relativeFrom="paragraph">
                  <wp:posOffset>324485</wp:posOffset>
                </wp:positionV>
                <wp:extent cx="2458720" cy="56896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2458720" cy="568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A7A7B9" w14:textId="43A97839" w:rsidR="00FE3D6F" w:rsidRDefault="00FE3D6F" w:rsidP="00FE3D6F">
                            <w:pPr>
                              <w:pStyle w:val="Captiontext"/>
                            </w:pPr>
                            <w:r w:rsidRPr="00096503">
                              <w:t xml:space="preserve">Figure </w:t>
                            </w:r>
                            <w:r>
                              <w:t>9. Point Clicking Menu with the tools used for measuring distances between points.</w:t>
                            </w:r>
                          </w:p>
                          <w:p w14:paraId="4ADA3222" w14:textId="77777777" w:rsidR="00FE3D6F" w:rsidRDefault="00FE3D6F" w:rsidP="00FE3D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80197" id="Text Box 26" o:spid="_x0000_s1034" type="#_x0000_t202" style="position:absolute;margin-left:3.2pt;margin-top:25.55pt;width:193.6pt;height:44.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" filled="f" stroked="f">
                <v:textbox>
                  <w:txbxContent>
                    <w:p w14:paraId="50A7A7B9" w14:textId="43A97839" w:rsidR="00FE3D6F" w:rsidRDefault="00FE3D6F" w:rsidP="00FE3D6F">
                      <w:pPr>
                        <w:pStyle w:val="Captiontext"/>
                      </w:pPr>
                      <w:r w:rsidRPr="00096503">
                        <w:t xml:space="preserve">Figure </w:t>
                      </w:r>
                      <w:r>
                        <w:t>9. Point Clicking Menu with the tools used for measuring distances between points.</w:t>
                      </w:r>
                    </w:p>
                    <w:p w14:paraId="4ADA3222" w14:textId="77777777" w:rsidR="00FE3D6F" w:rsidRDefault="00FE3D6F" w:rsidP="00FE3D6F"/>
                  </w:txbxContent>
                </v:textbox>
                <w10:wrap type="square"/>
              </v:shape>
            </w:pict>
          </mc:Fallback>
        </mc:AlternateContent>
      </w:r>
    </w:p>
    <w:p w14:paraId="72C83CCF" w14:textId="48765275" w:rsidR="00FE3D6F" w:rsidRDefault="00317FC7" w:rsidP="00FE3D6F">
      <w:pPr>
        <w:pStyle w:val="ListParagraph"/>
        <w:numPr>
          <w:ilvl w:val="0"/>
          <w:numId w:val="8"/>
        </w:numPr>
        <w:spacing w:after="0"/>
        <w:ind w:left="360"/>
      </w:pPr>
      <w:r>
        <w:rPr>
          <w:noProof/>
        </w:rPr>
        <mc:AlternateContent>
          <mc:Choice Requires="wps">
            <w:drawing>
              <wp:anchor distT="0" distB="0" distL="114300" distR="114300" simplePos="0" relativeHeight="251695104" behindDoc="0" locked="0" layoutInCell="1" allowOverlap="1" wp14:anchorId="30D15F05" wp14:editId="121C5AE2">
                <wp:simplePos x="0" y="0"/>
                <wp:positionH relativeFrom="column">
                  <wp:posOffset>-71120</wp:posOffset>
                </wp:positionH>
                <wp:positionV relativeFrom="paragraph">
                  <wp:posOffset>4515485</wp:posOffset>
                </wp:positionV>
                <wp:extent cx="2814320" cy="37592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814320" cy="3759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61FAC4" w14:textId="5AA17FB7" w:rsidR="00FE3D6F" w:rsidRDefault="00FE3D6F" w:rsidP="00FE3D6F">
                            <w:pPr>
                              <w:pStyle w:val="Captiontext"/>
                            </w:pPr>
                            <w:r w:rsidRPr="00096503">
                              <w:t xml:space="preserve">Figure </w:t>
                            </w:r>
                            <w:r>
                              <w:t xml:space="preserve">10. Example display for measurements between two points. </w:t>
                            </w:r>
                          </w:p>
                          <w:p w14:paraId="68DDFADB" w14:textId="77777777" w:rsidR="00FE3D6F" w:rsidRDefault="00FE3D6F" w:rsidP="00FE3D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15F05" id="Text Box 28" o:spid="_x0000_s1035" type="#_x0000_t202" style="position:absolute;left:0;text-align:left;margin-left:-5.6pt;margin-top:355.55pt;width:221.6pt;height:29.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" filled="f" stroked="f">
                <v:textbox>
                  <w:txbxContent>
                    <w:p w14:paraId="2B61FAC4" w14:textId="5AA17FB7" w:rsidR="00FE3D6F" w:rsidRDefault="00FE3D6F" w:rsidP="00FE3D6F">
                      <w:pPr>
                        <w:pStyle w:val="Captiontext"/>
                      </w:pPr>
                      <w:r w:rsidRPr="00096503">
                        <w:t xml:space="preserve">Figure </w:t>
                      </w:r>
                      <w:r>
                        <w:t xml:space="preserve">10. Example display for measurements between two points. </w:t>
                      </w:r>
                    </w:p>
                    <w:p w14:paraId="68DDFADB" w14:textId="77777777" w:rsidR="00FE3D6F" w:rsidRDefault="00FE3D6F" w:rsidP="00FE3D6F"/>
                  </w:txbxContent>
                </v:textbox>
                <w10:wrap type="square"/>
              </v:shape>
            </w:pict>
          </mc:Fallback>
        </mc:AlternateContent>
      </w:r>
      <w:r>
        <w:rPr>
          <w:noProof/>
        </w:rPr>
        <w:drawing>
          <wp:anchor distT="0" distB="0" distL="114300" distR="114300" simplePos="0" relativeHeight="251693056" behindDoc="0" locked="0" layoutInCell="1" allowOverlap="1" wp14:anchorId="533D8C99" wp14:editId="23F114F8">
            <wp:simplePos x="0" y="0"/>
            <wp:positionH relativeFrom="margin">
              <wp:posOffset>-36830</wp:posOffset>
            </wp:positionH>
            <wp:positionV relativeFrom="margin">
              <wp:posOffset>4225925</wp:posOffset>
            </wp:positionV>
            <wp:extent cx="2743200" cy="2106070"/>
            <wp:effectExtent l="0" t="0" r="0" b="2540"/>
            <wp:wrapSquare wrapText="bothSides"/>
            <wp:docPr id="20" name="Picture 20" descr="A sign o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ign on a dirt road&#10;&#10;Description automatically generated"/>
                    <pic:cNvPicPr/>
                  </pic:nvPicPr>
                  <pic:blipFill>
                    <a:blip r:embed="rId28"/>
                    <a:stretch>
                      <a:fillRect/>
                    </a:stretch>
                  </pic:blipFill>
                  <pic:spPr>
                    <a:xfrm>
                      <a:off x="0" y="0"/>
                      <a:ext cx="2743200" cy="2106070"/>
                    </a:xfrm>
                    <a:prstGeom prst="rect">
                      <a:avLst/>
                    </a:prstGeom>
                  </pic:spPr>
                </pic:pic>
              </a:graphicData>
            </a:graphic>
          </wp:anchor>
        </w:drawing>
      </w:r>
      <w:r w:rsidR="00FE3D6F">
        <w:t xml:space="preserve">Select the tool for two points, click on an area of interest and then click on a second point. The tool will display the distance between two points, as well as the horizontal and vertical distances between them (Fig. 10). The tool for three points works in a similar </w:t>
      </w:r>
      <w:r w:rsidR="00694F23">
        <w:t>way but</w:t>
      </w:r>
      <w:r w:rsidR="00FE3D6F">
        <w:t xml:space="preserve"> will display area and angles between the three points. </w:t>
      </w:r>
    </w:p>
    <w:p w14:paraId="0F091DEC" w14:textId="733A3463" w:rsidR="00317FC7" w:rsidRDefault="00317FC7" w:rsidP="00317FC7">
      <w:pPr>
        <w:pStyle w:val="ListParagraph"/>
        <w:numPr>
          <w:ilvl w:val="0"/>
          <w:numId w:val="8"/>
        </w:numPr>
        <w:spacing w:after="0"/>
        <w:ind w:left="360"/>
      </w:pPr>
      <w:r>
        <w:t xml:space="preserve">You can measure the geometry of an object more accurately by fitting a plane to a feature of interest and determining its slope. Start by cutting out the feature of interest, so you will be fitting a plane to only that feature. </w:t>
      </w:r>
    </w:p>
    <w:p w14:paraId="2277C43C" w14:textId="2F61DA3E" w:rsidR="00317FC7" w:rsidRDefault="00694F23" w:rsidP="00317FC7">
      <w:pPr>
        <w:pStyle w:val="ListParagraph"/>
        <w:numPr>
          <w:ilvl w:val="0"/>
          <w:numId w:val="8"/>
        </w:numPr>
        <w:spacing w:after="0"/>
        <w:ind w:left="360"/>
      </w:pPr>
      <w:r>
        <w:t>In the Main Tools Menu, c</w:t>
      </w:r>
      <w:r w:rsidR="00317FC7">
        <w:t xml:space="preserve">lick on the scissor icon </w:t>
      </w:r>
      <w:r w:rsidR="00317FC7">
        <w:rPr>
          <w:noProof/>
        </w:rPr>
        <w:drawing>
          <wp:inline distT="0" distB="0" distL="0" distR="0" wp14:anchorId="663A0F37" wp14:editId="5C669981">
            <wp:extent cx="390525" cy="2762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0525" cy="276225"/>
                    </a:xfrm>
                    <a:prstGeom prst="rect">
                      <a:avLst/>
                    </a:prstGeom>
                  </pic:spPr>
                </pic:pic>
              </a:graphicData>
            </a:graphic>
          </wp:inline>
        </w:drawing>
      </w:r>
      <w:r w:rsidR="00317FC7">
        <w:t xml:space="preserve">then use the polygon shape </w:t>
      </w:r>
      <w:r w:rsidR="00317FC7">
        <w:rPr>
          <w:noProof/>
        </w:rPr>
        <w:drawing>
          <wp:inline distT="0" distB="0" distL="0" distR="0" wp14:anchorId="671BD29C" wp14:editId="316BA854">
            <wp:extent cx="295275" cy="2571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5275" cy="257175"/>
                    </a:xfrm>
                    <a:prstGeom prst="rect">
                      <a:avLst/>
                    </a:prstGeom>
                  </pic:spPr>
                </pic:pic>
              </a:graphicData>
            </a:graphic>
          </wp:inline>
        </w:drawing>
      </w:r>
      <w:r w:rsidR="00317FC7">
        <w:t xml:space="preserve">to select the region of interest and right click when finished. </w:t>
      </w:r>
    </w:p>
    <w:p w14:paraId="67B00198" w14:textId="56AFE490" w:rsidR="00317FC7" w:rsidRDefault="00317FC7" w:rsidP="00317FC7">
      <w:pPr>
        <w:pStyle w:val="ListParagraph"/>
        <w:numPr>
          <w:ilvl w:val="0"/>
          <w:numId w:val="8"/>
        </w:numPr>
        <w:spacing w:after="0"/>
        <w:ind w:left="360"/>
      </w:pPr>
      <w:r>
        <w:t>Click the green check mark if you are happy with your result. Click on the polygon shape again and you will have your area of interest.</w:t>
      </w:r>
    </w:p>
    <w:p w14:paraId="4B22926A" w14:textId="2389AEEF" w:rsidR="00317FC7" w:rsidRDefault="00317FC7" w:rsidP="00FE3D6F">
      <w:pPr>
        <w:pStyle w:val="ListParagraph"/>
        <w:numPr>
          <w:ilvl w:val="0"/>
          <w:numId w:val="8"/>
        </w:numPr>
        <w:spacing w:after="0"/>
        <w:ind w:left="360"/>
      </w:pPr>
      <w:r>
        <w:t xml:space="preserve">With your point cloud selected in the DB Tree, </w:t>
      </w:r>
      <w:r w:rsidR="00694F23">
        <w:t>in the drop down menu</w:t>
      </w:r>
      <w:r>
        <w:t>,</w:t>
      </w:r>
      <w:r w:rsidR="00694F23">
        <w:t xml:space="preserve"> select</w:t>
      </w:r>
      <w:r>
        <w:t xml:space="preserve"> Tools </w:t>
      </w:r>
      <w:r>
        <w:sym w:font="Wingdings" w:char="F0E0"/>
      </w:r>
      <w:r>
        <w:t xml:space="preserve">Fit </w:t>
      </w:r>
      <w:r>
        <w:sym w:font="Wingdings" w:char="F0E0"/>
      </w:r>
      <w:r>
        <w:t>Plane. This will fit a plane to the surface. In the DB Tree menu, you will now see the dip and dip direction of your selection (Fig. 11).</w:t>
      </w:r>
    </w:p>
    <w:p w14:paraId="10F5CB07" w14:textId="1533BEE6" w:rsidR="00317FC7" w:rsidRDefault="00317FC7" w:rsidP="00317FC7">
      <w:pPr>
        <w:pStyle w:val="ListParagraph"/>
        <w:spacing w:after="0"/>
        <w:ind w:left="360"/>
      </w:pPr>
      <w:r>
        <w:rPr>
          <w:noProof/>
        </w:rPr>
        <mc:AlternateContent>
          <mc:Choice Requires="wps">
            <w:drawing>
              <wp:anchor distT="0" distB="0" distL="114300" distR="114300" simplePos="0" relativeHeight="251697152" behindDoc="0" locked="0" layoutInCell="1" allowOverlap="1" wp14:anchorId="0D5B82D1" wp14:editId="6A299253">
                <wp:simplePos x="0" y="0"/>
                <wp:positionH relativeFrom="column">
                  <wp:posOffset>162560</wp:posOffset>
                </wp:positionH>
                <wp:positionV relativeFrom="paragraph">
                  <wp:posOffset>1129030</wp:posOffset>
                </wp:positionV>
                <wp:extent cx="2814320" cy="58928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2814320" cy="5892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B3E8D1" w14:textId="5ED4663C" w:rsidR="00317FC7" w:rsidRDefault="00317FC7" w:rsidP="00317FC7">
                            <w:pPr>
                              <w:pStyle w:val="Captiontext"/>
                            </w:pPr>
                            <w:r w:rsidRPr="00096503">
                              <w:t xml:space="preserve">Figure </w:t>
                            </w:r>
                            <w:r>
                              <w:t>11. Example</w:t>
                            </w:r>
                            <w:r w:rsidR="00DB6738">
                              <w:t xml:space="preserve"> </w:t>
                            </w:r>
                            <w:r>
                              <w:t xml:space="preserve">of the DB Tree </w:t>
                            </w:r>
                            <w:r w:rsidR="00DB6738">
                              <w:t>showing the dip and dip direction for the selected feature in the point cloud.</w:t>
                            </w:r>
                          </w:p>
                          <w:p w14:paraId="03F75DBD" w14:textId="77777777" w:rsidR="00317FC7" w:rsidRDefault="00317FC7" w:rsidP="00317F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B82D1" id="Text Box 32" o:spid="_x0000_s1036" type="#_x0000_t202" style="position:absolute;left:0;text-align:left;margin-left:12.8pt;margin-top:88.9pt;width:221.6pt;height:4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" filled="f" stroked="f">
                <v:textbox>
                  <w:txbxContent>
                    <w:p w14:paraId="0FB3E8D1" w14:textId="5ED4663C" w:rsidR="00317FC7" w:rsidRDefault="00317FC7" w:rsidP="00317FC7">
                      <w:pPr>
                        <w:pStyle w:val="Captiontext"/>
                      </w:pPr>
                      <w:r w:rsidRPr="00096503">
                        <w:t xml:space="preserve">Figure </w:t>
                      </w:r>
                      <w:r>
                        <w:t>11. Example</w:t>
                      </w:r>
                      <w:r w:rsidR="00DB6738">
                        <w:t xml:space="preserve"> </w:t>
                      </w:r>
                      <w:r>
                        <w:t xml:space="preserve">of the DB Tree </w:t>
                      </w:r>
                      <w:r w:rsidR="00DB6738">
                        <w:t>showing the dip and dip direction for the selected feature in the point cloud.</w:t>
                      </w:r>
                    </w:p>
                    <w:p w14:paraId="03F75DBD" w14:textId="77777777" w:rsidR="00317FC7" w:rsidRDefault="00317FC7" w:rsidP="00317FC7"/>
                  </w:txbxContent>
                </v:textbox>
                <w10:wrap type="square"/>
              </v:shape>
            </w:pict>
          </mc:Fallback>
        </mc:AlternateContent>
      </w:r>
      <w:r>
        <w:rPr>
          <w:noProof/>
        </w:rPr>
        <w:drawing>
          <wp:inline distT="0" distB="0" distL="0" distR="0" wp14:anchorId="37398B0C" wp14:editId="20C81E8D">
            <wp:extent cx="2743200" cy="1021666"/>
            <wp:effectExtent l="0" t="0" r="0" b="0"/>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pic:nvPicPr>
                  <pic:blipFill>
                    <a:blip r:embed="rId31"/>
                    <a:stretch>
                      <a:fillRect/>
                    </a:stretch>
                  </pic:blipFill>
                  <pic:spPr>
                    <a:xfrm>
                      <a:off x="0" y="0"/>
                      <a:ext cx="2743200" cy="1021666"/>
                    </a:xfrm>
                    <a:prstGeom prst="rect">
                      <a:avLst/>
                    </a:prstGeom>
                  </pic:spPr>
                </pic:pic>
              </a:graphicData>
            </a:graphic>
          </wp:inline>
        </w:drawing>
      </w:r>
    </w:p>
    <w:p w14:paraId="6F6D5CD8" w14:textId="176731DF" w:rsidR="00F85F2D" w:rsidRDefault="00F85F2D" w:rsidP="00F85F2D">
      <w:pPr>
        <w:pStyle w:val="Heading1"/>
      </w:pPr>
      <w:r>
        <w:t>Part 2: Point Cloud Classification with CANUPO</w:t>
      </w:r>
    </w:p>
    <w:p w14:paraId="17274C37" w14:textId="77777777" w:rsidR="00F85F2D" w:rsidRDefault="00F85F2D" w:rsidP="00F85F2D">
      <w:pPr>
        <w:spacing w:after="0"/>
      </w:pPr>
      <w:r>
        <w:t xml:space="preserve">With the use of CloudCompare, you can explore visual and quantitative assessments about your point cloud. However, without classification, we cannot do much with the point cloud. To make a digital terrain model (DTM), or digital elevation model (DEM), we need ground points separated from vegetation points. Likewise, if we were interested in vegetation (e.g., canopy model), we would also need the vegetation classified. </w:t>
      </w:r>
    </w:p>
    <w:p w14:paraId="59A39CBE" w14:textId="77777777" w:rsidR="00F85F2D" w:rsidRDefault="00F85F2D" w:rsidP="00F85F2D">
      <w:pPr>
        <w:spacing w:after="0"/>
      </w:pPr>
    </w:p>
    <w:p w14:paraId="74C0F8CA" w14:textId="33FBE5FE" w:rsidR="00F85F2D" w:rsidRDefault="00F85F2D" w:rsidP="00F85F2D">
      <w:r>
        <w:t xml:space="preserve">With airborne LiDAR, multiple returns are registered by the instrument. Because it is administered from the top down (from an aircraft), airborne LiDAR receives a first return that hits the top of the canopy, and a last return that is likely to be a ground point. </w:t>
      </w:r>
      <w:r>
        <w:lastRenderedPageBreak/>
        <w:t xml:space="preserve">As such, with airborne LiDAR, last returns can be isolated to form a ground model. For </w:t>
      </w:r>
      <w:r w:rsidR="00E43C50">
        <w:rPr>
          <w:noProof/>
        </w:rPr>
        <w:drawing>
          <wp:anchor distT="0" distB="0" distL="114300" distR="114300" simplePos="0" relativeHeight="251700224" behindDoc="0" locked="0" layoutInCell="1" allowOverlap="1" wp14:anchorId="2305E4C3" wp14:editId="60A6580B">
            <wp:simplePos x="0" y="0"/>
            <wp:positionH relativeFrom="margin">
              <wp:posOffset>3308985</wp:posOffset>
            </wp:positionH>
            <wp:positionV relativeFrom="margin">
              <wp:posOffset>609077</wp:posOffset>
            </wp:positionV>
            <wp:extent cx="2743200" cy="2130425"/>
            <wp:effectExtent l="0" t="0" r="0" b="3175"/>
            <wp:wrapSquare wrapText="bothSides"/>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pic:nvPicPr>
                  <pic:blipFill>
                    <a:blip r:embed="rId32"/>
                    <a:stretch>
                      <a:fillRect/>
                    </a:stretch>
                  </pic:blipFill>
                  <pic:spPr>
                    <a:xfrm>
                      <a:off x="0" y="0"/>
                      <a:ext cx="2743200" cy="2130425"/>
                    </a:xfrm>
                    <a:prstGeom prst="rect">
                      <a:avLst/>
                    </a:prstGeom>
                  </pic:spPr>
                </pic:pic>
              </a:graphicData>
            </a:graphic>
          </wp:anchor>
        </w:drawing>
      </w:r>
      <w:r>
        <w:t xml:space="preserve">SfM and TLS, a separation based on returns is not possible, thus, a different method of classification has to be used.  </w:t>
      </w:r>
    </w:p>
    <w:p w14:paraId="58619469" w14:textId="0FFF3535" w:rsidR="00F85F2D" w:rsidRDefault="00F85F2D" w:rsidP="00694F23">
      <w:pPr>
        <w:spacing w:after="0"/>
      </w:pPr>
      <w:r>
        <w:t xml:space="preserve">Luckily, an open-source classification is included as a CloudCompare plugin called </w:t>
      </w:r>
      <w:r w:rsidRPr="008A453F">
        <w:t>CAractérisation de NUages de POints (CANUPO)</w:t>
      </w:r>
      <w:r>
        <w:t>.</w:t>
      </w:r>
      <w:hyperlink r:id="rId33" w:history="1">
        <w:r w:rsidRPr="00E85F88">
          <w:rPr>
            <w:rStyle w:val="Hyperlink"/>
          </w:rPr>
          <w:t>http://nicolas.brodu.net/en/recherche/canupo/</w:t>
        </w:r>
      </w:hyperlink>
      <w:r>
        <w:t xml:space="preserve"> </w:t>
      </w:r>
    </w:p>
    <w:p w14:paraId="4CA8D9BE" w14:textId="77777777" w:rsidR="00694F23" w:rsidRDefault="00694F23" w:rsidP="00694F23">
      <w:pPr>
        <w:spacing w:after="0"/>
      </w:pPr>
    </w:p>
    <w:p w14:paraId="328763E0" w14:textId="68390B00" w:rsidR="00F85F2D" w:rsidRDefault="00044167" w:rsidP="00F85F2D">
      <w:r>
        <w:rPr>
          <w:noProof/>
        </w:rPr>
        <mc:AlternateContent>
          <mc:Choice Requires="wps">
            <w:drawing>
              <wp:anchor distT="0" distB="0" distL="114300" distR="114300" simplePos="0" relativeHeight="251702272" behindDoc="0" locked="0" layoutInCell="1" allowOverlap="1" wp14:anchorId="6F0A117F" wp14:editId="3D77C5C7">
                <wp:simplePos x="0" y="0"/>
                <wp:positionH relativeFrom="column">
                  <wp:posOffset>3308985</wp:posOffset>
                </wp:positionH>
                <wp:positionV relativeFrom="paragraph">
                  <wp:posOffset>706417</wp:posOffset>
                </wp:positionV>
                <wp:extent cx="2814320" cy="55880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2814320" cy="558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CAABCA" w14:textId="48EF6E6E" w:rsidR="003949AF" w:rsidRDefault="003949AF" w:rsidP="003949AF">
                            <w:pPr>
                              <w:pStyle w:val="Captiontext"/>
                            </w:pPr>
                            <w:r w:rsidRPr="00096503">
                              <w:t xml:space="preserve">Figure </w:t>
                            </w:r>
                            <w:r>
                              <w:t xml:space="preserve">13. </w:t>
                            </w:r>
                            <w:r w:rsidR="00882024">
                              <w:t xml:space="preserve">Example showing selection of several subsamples of tall vegetation classification. </w:t>
                            </w:r>
                          </w:p>
                          <w:p w14:paraId="452D469D" w14:textId="77777777" w:rsidR="003949AF" w:rsidRDefault="003949AF" w:rsidP="003949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A117F" id="Text Box 40" o:spid="_x0000_s1037" type="#_x0000_t202" style="position:absolute;margin-left:260.55pt;margin-top:55.6pt;width:221.6pt;height:4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" filled="f" stroked="f">
                <v:textbox>
                  <w:txbxContent>
                    <w:p w14:paraId="47CAABCA" w14:textId="48EF6E6E" w:rsidR="003949AF" w:rsidRDefault="003949AF" w:rsidP="003949AF">
                      <w:pPr>
                        <w:pStyle w:val="Captiontext"/>
                      </w:pPr>
                      <w:r w:rsidRPr="00096503">
                        <w:t xml:space="preserve">Figure </w:t>
                      </w:r>
                      <w:r>
                        <w:t xml:space="preserve">13. </w:t>
                      </w:r>
                      <w:r w:rsidR="00882024">
                        <w:t xml:space="preserve">Example showing selection of several subsamples of tall vegetation classification. </w:t>
                      </w:r>
                    </w:p>
                    <w:p w14:paraId="452D469D" w14:textId="77777777" w:rsidR="003949AF" w:rsidRDefault="003949AF" w:rsidP="003949AF"/>
                  </w:txbxContent>
                </v:textbox>
                <w10:wrap type="square"/>
              </v:shape>
            </w:pict>
          </mc:Fallback>
        </mc:AlternateContent>
      </w:r>
      <w:r w:rsidR="00F85F2D">
        <w:t>In short, CANUPO takes advantage of the “signature” of different features across scales and in 1D, 2D, and 3D.</w:t>
      </w:r>
      <w:r w:rsidR="003949AF">
        <w:t xml:space="preserve"> For further documentation on CANUPO: </w:t>
      </w:r>
      <w:hyperlink r:id="rId34" w:history="1">
        <w:r w:rsidR="003949AF" w:rsidRPr="00E85F88">
          <w:rPr>
            <w:rStyle w:val="Hyperlink"/>
          </w:rPr>
          <w:t>https://www.cloudcompare.org/doc/wiki/index.php?title=CANUPO_(plugin)</w:t>
        </w:r>
      </w:hyperlink>
    </w:p>
    <w:p w14:paraId="56DC459A" w14:textId="546A70F3" w:rsidR="00F85F2D" w:rsidRDefault="003949AF" w:rsidP="00F85F2D">
      <w:r>
        <w:rPr>
          <w:noProof/>
        </w:rPr>
        <mc:AlternateContent>
          <mc:Choice Requires="wps">
            <w:drawing>
              <wp:anchor distT="0" distB="0" distL="114300" distR="114300" simplePos="0" relativeHeight="251699200" behindDoc="0" locked="0" layoutInCell="1" allowOverlap="1" wp14:anchorId="16BF1A73" wp14:editId="05221BE1">
                <wp:simplePos x="0" y="0"/>
                <wp:positionH relativeFrom="column">
                  <wp:posOffset>-71120</wp:posOffset>
                </wp:positionH>
                <wp:positionV relativeFrom="paragraph">
                  <wp:posOffset>1026160</wp:posOffset>
                </wp:positionV>
                <wp:extent cx="2814320" cy="55880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2814320" cy="558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643C39" w14:textId="6B84B321" w:rsidR="003949AF" w:rsidRDefault="003949AF" w:rsidP="003949AF">
                            <w:pPr>
                              <w:pStyle w:val="Captiontext"/>
                            </w:pPr>
                            <w:r w:rsidRPr="00096503">
                              <w:t xml:space="preserve">Figure </w:t>
                            </w:r>
                            <w:r>
                              <w:t>12. CANUPO processes a Raw 3D point cloud (left) and classifies it into different categories (right).</w:t>
                            </w:r>
                          </w:p>
                          <w:p w14:paraId="11672349" w14:textId="77777777" w:rsidR="003949AF" w:rsidRDefault="003949AF" w:rsidP="003949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F1A73" id="Text Box 34" o:spid="_x0000_s1038" type="#_x0000_t202" style="position:absolute;margin-left:-5.6pt;margin-top:80.8pt;width:221.6pt;height:4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" filled="f" stroked="f">
                <v:textbox>
                  <w:txbxContent>
                    <w:p w14:paraId="25643C39" w14:textId="6B84B321" w:rsidR="003949AF" w:rsidRDefault="003949AF" w:rsidP="003949AF">
                      <w:pPr>
                        <w:pStyle w:val="Captiontext"/>
                      </w:pPr>
                      <w:r w:rsidRPr="00096503">
                        <w:t xml:space="preserve">Figure </w:t>
                      </w:r>
                      <w:r>
                        <w:t>12. CANUPO processes a Raw 3D point cloud (left) and classifies it into different categories (right).</w:t>
                      </w:r>
                    </w:p>
                    <w:p w14:paraId="11672349" w14:textId="77777777" w:rsidR="003949AF" w:rsidRDefault="003949AF" w:rsidP="003949AF"/>
                  </w:txbxContent>
                </v:textbox>
                <w10:wrap type="square"/>
              </v:shape>
            </w:pict>
          </mc:Fallback>
        </mc:AlternateContent>
      </w:r>
      <w:r w:rsidR="00F85F2D">
        <w:rPr>
          <w:noProof/>
        </w:rPr>
        <w:drawing>
          <wp:inline distT="0" distB="0" distL="0" distR="0" wp14:anchorId="51E47CED" wp14:editId="7C1A8030">
            <wp:extent cx="2743200" cy="943708"/>
            <wp:effectExtent l="0" t="0" r="0" b="0"/>
            <wp:docPr id="33" name="Picture 33"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map&#10;&#10;Description automatically generated"/>
                    <pic:cNvPicPr/>
                  </pic:nvPicPr>
                  <pic:blipFill>
                    <a:blip r:embed="rId35"/>
                    <a:stretch>
                      <a:fillRect/>
                    </a:stretch>
                  </pic:blipFill>
                  <pic:spPr>
                    <a:xfrm>
                      <a:off x="0" y="0"/>
                      <a:ext cx="2743200" cy="943708"/>
                    </a:xfrm>
                    <a:prstGeom prst="rect">
                      <a:avLst/>
                    </a:prstGeom>
                  </pic:spPr>
                </pic:pic>
              </a:graphicData>
            </a:graphic>
          </wp:inline>
        </w:drawing>
      </w:r>
    </w:p>
    <w:p w14:paraId="486F65AE" w14:textId="0D17CE57" w:rsidR="00E43C50" w:rsidRDefault="00E43C50" w:rsidP="00E43C50">
      <w:pPr>
        <w:pStyle w:val="Heading2"/>
      </w:pPr>
      <w:r>
        <w:rPr>
          <w:noProof/>
        </w:rPr>
        <w:t>Subsample Classes</w:t>
      </w:r>
    </w:p>
    <w:p w14:paraId="3FAEF7B3" w14:textId="2FB83253" w:rsidR="00044167" w:rsidRDefault="003949AF" w:rsidP="003949AF">
      <w:pPr>
        <w:pStyle w:val="ListParagraph"/>
        <w:numPr>
          <w:ilvl w:val="0"/>
          <w:numId w:val="11"/>
        </w:numPr>
        <w:ind w:left="360"/>
      </w:pPr>
      <w:r>
        <w:t>First you will subsample classes using CANUPO. The first step in classifying with CANUPO is to cut out examples of each class. Click on the scissors tool</w:t>
      </w:r>
      <w:r>
        <w:rPr>
          <w:noProof/>
        </w:rPr>
        <w:drawing>
          <wp:inline distT="0" distB="0" distL="0" distR="0" wp14:anchorId="13AA51EA" wp14:editId="081530BD">
            <wp:extent cx="390525" cy="276225"/>
            <wp:effectExtent l="0" t="0" r="3175"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0525" cy="276225"/>
                    </a:xfrm>
                    <a:prstGeom prst="rect">
                      <a:avLst/>
                    </a:prstGeom>
                  </pic:spPr>
                </pic:pic>
              </a:graphicData>
            </a:graphic>
          </wp:inline>
        </w:drawing>
      </w:r>
      <w:r>
        <w:t xml:space="preserve"> in the Main Tools Menu. Use the polygon tool </w:t>
      </w:r>
      <w:r>
        <w:rPr>
          <w:noProof/>
        </w:rPr>
        <w:drawing>
          <wp:inline distT="0" distB="0" distL="0" distR="0" wp14:anchorId="0D502A5F" wp14:editId="577644B8">
            <wp:extent cx="295275" cy="2571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5275" cy="257175"/>
                    </a:xfrm>
                    <a:prstGeom prst="rect">
                      <a:avLst/>
                    </a:prstGeom>
                  </pic:spPr>
                </pic:pic>
              </a:graphicData>
            </a:graphic>
          </wp:inline>
        </w:drawing>
      </w:r>
      <w:r>
        <w:t xml:space="preserve"> to cut out an example.  Click the green check mark if you are happy with your result. Repeat to have several subsamples of the feature you are attempting to train the classifier to identify. For example, tall vegetation, as in the example below</w:t>
      </w:r>
      <w:r w:rsidR="00882024">
        <w:t xml:space="preserve"> (Fig. 13)</w:t>
      </w:r>
      <w:r>
        <w:t xml:space="preserve">. </w:t>
      </w:r>
    </w:p>
    <w:p w14:paraId="0A9D52E1" w14:textId="017F9D45" w:rsidR="003949AF" w:rsidRDefault="003949AF" w:rsidP="003949AF">
      <w:pPr>
        <w:pStyle w:val="ListParagraph"/>
        <w:numPr>
          <w:ilvl w:val="0"/>
          <w:numId w:val="11"/>
        </w:numPr>
        <w:ind w:left="360"/>
      </w:pPr>
      <w:r>
        <w:t xml:space="preserve">When you have subsamples of the class (e.g., vegetation), recombine the clouds into one using the </w:t>
      </w:r>
      <w:r w:rsidR="00044167">
        <w:t>Merge</w:t>
      </w:r>
      <w:r>
        <w:t xml:space="preserve"> </w:t>
      </w:r>
      <w:r w:rsidR="00044167">
        <w:t>T</w:t>
      </w:r>
      <w:r>
        <w:t>ool</w:t>
      </w:r>
      <w:r w:rsidR="00044167">
        <w:t xml:space="preserve"> in the Main Tools Menu. Select all of the </w:t>
      </w:r>
      <w:r w:rsidR="00044167">
        <w:t xml:space="preserve">clouds that contain the same class and click on the </w:t>
      </w:r>
      <w:r w:rsidR="00044167" w:rsidRPr="003578D1">
        <w:t>Merge Tool</w:t>
      </w:r>
      <w:r w:rsidR="00044167">
        <w:t xml:space="preserve"> button. </w:t>
      </w:r>
      <w:r w:rsidR="00044167">
        <w:rPr>
          <w:noProof/>
        </w:rPr>
        <w:drawing>
          <wp:inline distT="0" distB="0" distL="0" distR="0" wp14:anchorId="58767CF0" wp14:editId="54820AB7">
            <wp:extent cx="333717" cy="333717"/>
            <wp:effectExtent l="0" t="0" r="0" b="0"/>
            <wp:docPr id="41" name="Picture 41" descr="A sign on th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ign on the screen&#10;&#10;Description automatically generated"/>
                    <pic:cNvPicPr/>
                  </pic:nvPicPr>
                  <pic:blipFill>
                    <a:blip r:embed="rId36"/>
                    <a:stretch>
                      <a:fillRect/>
                    </a:stretch>
                  </pic:blipFill>
                  <pic:spPr>
                    <a:xfrm>
                      <a:off x="0" y="0"/>
                      <a:ext cx="351122" cy="351122"/>
                    </a:xfrm>
                    <a:prstGeom prst="rect">
                      <a:avLst/>
                    </a:prstGeom>
                  </pic:spPr>
                </pic:pic>
              </a:graphicData>
            </a:graphic>
          </wp:inline>
        </w:drawing>
      </w:r>
      <w:r>
        <w:t xml:space="preserve"> </w:t>
      </w:r>
    </w:p>
    <w:p w14:paraId="17C11DA9" w14:textId="21E5AC90" w:rsidR="00E43C50" w:rsidRDefault="00E43C50" w:rsidP="003949AF">
      <w:pPr>
        <w:pStyle w:val="ListParagraph"/>
        <w:numPr>
          <w:ilvl w:val="0"/>
          <w:numId w:val="11"/>
        </w:numPr>
        <w:ind w:left="360"/>
      </w:pPr>
      <w:r>
        <w:t xml:space="preserve">Repeat steps 1-2 to create a classification for ground. </w:t>
      </w:r>
    </w:p>
    <w:p w14:paraId="0319D4CD" w14:textId="27F84608" w:rsidR="00E43C50" w:rsidRDefault="00E43C50" w:rsidP="003949AF">
      <w:pPr>
        <w:pStyle w:val="ListParagraph"/>
        <w:numPr>
          <w:ilvl w:val="0"/>
          <w:numId w:val="11"/>
        </w:numPr>
        <w:ind w:left="360"/>
      </w:pPr>
      <w:r>
        <w:t xml:space="preserve">Rename these clouds with the appropriate classes (“Vegetation” and “Ground”) by double clicking each cloud. </w:t>
      </w:r>
    </w:p>
    <w:p w14:paraId="0A4B65DB" w14:textId="61E2B4C0" w:rsidR="00E43C50" w:rsidRDefault="00E43C50" w:rsidP="00E43C50">
      <w:pPr>
        <w:pStyle w:val="Heading2"/>
        <w:rPr>
          <w:noProof/>
        </w:rPr>
      </w:pPr>
      <w:r>
        <w:rPr>
          <w:noProof/>
        </w:rPr>
        <w:t xml:space="preserve">Create a Trained Calssifier </w:t>
      </w:r>
    </w:p>
    <w:p w14:paraId="513D1EA3" w14:textId="60D9E534" w:rsidR="00E43C50" w:rsidRDefault="00E43C50" w:rsidP="00E43C50">
      <w:pPr>
        <w:pStyle w:val="ListParagraph"/>
        <w:numPr>
          <w:ilvl w:val="0"/>
          <w:numId w:val="12"/>
        </w:numPr>
        <w:ind w:left="360"/>
      </w:pPr>
      <w:r>
        <w:t xml:space="preserve">Go to the Plugins menu from the dropdown menu. Click on Plugins </w:t>
      </w:r>
      <w:r>
        <w:sym w:font="Wingdings" w:char="F0E0"/>
      </w:r>
      <w:r>
        <w:t xml:space="preserve"> CANUPO </w:t>
      </w:r>
      <w:r>
        <w:sym w:font="Wingdings" w:char="F0E0"/>
      </w:r>
      <w:r>
        <w:t xml:space="preserve"> Train Classifier</w:t>
      </w:r>
    </w:p>
    <w:p w14:paraId="749C52AA" w14:textId="7E1E52E5" w:rsidR="00E43C50" w:rsidRDefault="00E43C50" w:rsidP="00E43C50">
      <w:pPr>
        <w:pStyle w:val="ListParagraph"/>
        <w:numPr>
          <w:ilvl w:val="0"/>
          <w:numId w:val="12"/>
        </w:numPr>
        <w:ind w:left="360"/>
      </w:pPr>
      <w:r>
        <w:t>From the Data dropdown menus, change class #1 and class #2 to correspond to your subsampled clouds (Vegetation and Ground). Keep all other settings the same as the defaults and save a classifier (.prm).</w:t>
      </w:r>
      <w:r w:rsidR="0047256C">
        <w:t xml:space="preserve"> After saving, select Done.</w:t>
      </w:r>
    </w:p>
    <w:p w14:paraId="0B7E1BD1" w14:textId="7FAACB9B" w:rsidR="00E43C50" w:rsidRDefault="00E43C50" w:rsidP="00E43C50">
      <w:pPr>
        <w:pStyle w:val="Heading2"/>
        <w:rPr>
          <w:noProof/>
        </w:rPr>
      </w:pPr>
      <w:r>
        <w:rPr>
          <w:noProof/>
        </w:rPr>
        <w:t>Classify the Cloud</w:t>
      </w:r>
    </w:p>
    <w:p w14:paraId="56520772" w14:textId="4A1A06A2" w:rsidR="00E43C50" w:rsidRDefault="00E43C50" w:rsidP="00E43C50">
      <w:pPr>
        <w:pStyle w:val="ListParagraph"/>
        <w:numPr>
          <w:ilvl w:val="0"/>
          <w:numId w:val="13"/>
        </w:numPr>
        <w:ind w:left="360"/>
      </w:pPr>
      <w:r>
        <w:t xml:space="preserve">Go to the Plugins menu from the top dropdown menu. Click on Plugins </w:t>
      </w:r>
      <w:r>
        <w:sym w:font="Wingdings" w:char="F0E0"/>
      </w:r>
      <w:r>
        <w:t xml:space="preserve"> CANUPO </w:t>
      </w:r>
      <w:r>
        <w:sym w:font="Wingdings" w:char="F0E0"/>
      </w:r>
      <w:r>
        <w:t xml:space="preserve"> Classify. </w:t>
      </w:r>
    </w:p>
    <w:p w14:paraId="637D433A" w14:textId="26117D05" w:rsidR="0047256C" w:rsidRDefault="0047256C" w:rsidP="00E43C50">
      <w:pPr>
        <w:pStyle w:val="ListParagraph"/>
        <w:numPr>
          <w:ilvl w:val="0"/>
          <w:numId w:val="13"/>
        </w:numPr>
        <w:ind w:left="360"/>
      </w:pPr>
      <w:r>
        <w:t xml:space="preserve">You will typically want to classify your entire point cloud, but after </w:t>
      </w:r>
      <w:r w:rsidR="00D61DB9">
        <w:t xml:space="preserve">cutting out subsamples from the cloud you will need to reimport the original cloud into CloudCompare. You don’t want to merge the subsamples back with the </w:t>
      </w:r>
      <w:r w:rsidR="00D61DB9">
        <w:lastRenderedPageBreak/>
        <w:t xml:space="preserve">original point cloud because you will lose the subsample clouds. </w:t>
      </w:r>
    </w:p>
    <w:p w14:paraId="78AADE9D" w14:textId="51DDA197" w:rsidR="00543512" w:rsidRDefault="00543512" w:rsidP="00E43C50">
      <w:pPr>
        <w:pStyle w:val="ListParagraph"/>
        <w:numPr>
          <w:ilvl w:val="0"/>
          <w:numId w:val="13"/>
        </w:numPr>
        <w:ind w:left="360"/>
      </w:pPr>
      <w:r>
        <w:rPr>
          <w:noProof/>
        </w:rPr>
        <mc:AlternateContent>
          <mc:Choice Requires="wps">
            <w:drawing>
              <wp:anchor distT="0" distB="0" distL="114300" distR="114300" simplePos="0" relativeHeight="251704320" behindDoc="0" locked="0" layoutInCell="1" allowOverlap="1" wp14:anchorId="5C6EFC24" wp14:editId="000CE36F">
                <wp:simplePos x="0" y="0"/>
                <wp:positionH relativeFrom="column">
                  <wp:posOffset>1956435</wp:posOffset>
                </wp:positionH>
                <wp:positionV relativeFrom="paragraph">
                  <wp:posOffset>1050925</wp:posOffset>
                </wp:positionV>
                <wp:extent cx="1068070" cy="2084705"/>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1068070" cy="20847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A71439" w14:textId="474B6AE6" w:rsidR="00543512" w:rsidRDefault="00543512" w:rsidP="00543512">
                            <w:pPr>
                              <w:pStyle w:val="Captiontext"/>
                            </w:pPr>
                            <w:r w:rsidRPr="00096503">
                              <w:t xml:space="preserve">Figure </w:t>
                            </w:r>
                            <w:r>
                              <w:t xml:space="preserve">14. CANUPO classify tool. Select the .prm file you created and select the </w:t>
                            </w:r>
                            <w:r w:rsidR="00694F23">
                              <w:t>full point</w:t>
                            </w:r>
                            <w:r>
                              <w:t xml:space="preserve"> cloud in the Core Points section. </w:t>
                            </w:r>
                          </w:p>
                          <w:p w14:paraId="66BF930A" w14:textId="77777777" w:rsidR="00543512" w:rsidRDefault="00543512" w:rsidP="005435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EFC24" id="Text Box 35" o:spid="_x0000_s1039" type="#_x0000_t202" style="position:absolute;left:0;text-align:left;margin-left:154.05pt;margin-top:82.75pt;width:84.1pt;height:164.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" filled="f" stroked="f">
                <v:textbox>
                  <w:txbxContent>
                    <w:p w14:paraId="2AA71439" w14:textId="474B6AE6" w:rsidR="00543512" w:rsidRDefault="00543512" w:rsidP="00543512">
                      <w:pPr>
                        <w:pStyle w:val="Captiontext"/>
                      </w:pPr>
                      <w:r w:rsidRPr="00096503">
                        <w:t xml:space="preserve">Figure </w:t>
                      </w:r>
                      <w:r>
                        <w:t>14. CANUPO classify tool. Select the .</w:t>
                      </w:r>
                      <w:proofErr w:type="spellStart"/>
                      <w:r>
                        <w:t>prm</w:t>
                      </w:r>
                      <w:proofErr w:type="spellEnd"/>
                      <w:r>
                        <w:t xml:space="preserve"> file you created and select the </w:t>
                      </w:r>
                      <w:r w:rsidR="00694F23">
                        <w:t>full point</w:t>
                      </w:r>
                      <w:r>
                        <w:t xml:space="preserve"> cloud in the Core Points section. </w:t>
                      </w:r>
                    </w:p>
                    <w:p w14:paraId="66BF930A" w14:textId="77777777" w:rsidR="00543512" w:rsidRDefault="00543512" w:rsidP="00543512"/>
                  </w:txbxContent>
                </v:textbox>
                <w10:wrap type="square"/>
              </v:shape>
            </w:pict>
          </mc:Fallback>
        </mc:AlternateContent>
      </w:r>
      <w:r w:rsidR="002C3DC8">
        <w:t xml:space="preserve">In the file menu, navigate to the .prm file you just saved and </w:t>
      </w:r>
      <w:r w:rsidR="0047256C">
        <w:t>make sure the cloud you want to classify is selected, either in the DB Tree or using the drop down menu next to “Use other cloud”.</w:t>
      </w:r>
      <w:r>
        <w:t xml:space="preserve"> Click Ok (Fig. 14).</w:t>
      </w:r>
    </w:p>
    <w:p w14:paraId="3319B113" w14:textId="3509911B" w:rsidR="002C3DC8" w:rsidRDefault="00543512" w:rsidP="00543512">
      <w:pPr>
        <w:pStyle w:val="ListParagraph"/>
        <w:ind w:left="0"/>
      </w:pPr>
      <w:r>
        <w:rPr>
          <w:noProof/>
        </w:rPr>
        <w:drawing>
          <wp:anchor distT="0" distB="0" distL="114300" distR="114300" simplePos="0" relativeHeight="251705344" behindDoc="0" locked="0" layoutInCell="1" allowOverlap="1" wp14:anchorId="68C6D6AA" wp14:editId="4CB68223">
            <wp:simplePos x="0" y="0"/>
            <wp:positionH relativeFrom="margin">
              <wp:posOffset>93980</wp:posOffset>
            </wp:positionH>
            <wp:positionV relativeFrom="margin">
              <wp:posOffset>1402715</wp:posOffset>
            </wp:positionV>
            <wp:extent cx="1859915" cy="2973705"/>
            <wp:effectExtent l="0" t="0" r="0" b="0"/>
            <wp:wrapSquare wrapText="bothSides"/>
            <wp:docPr id="23"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email&#10;&#10;Description automatically generated"/>
                    <pic:cNvPicPr/>
                  </pic:nvPicPr>
                  <pic:blipFill>
                    <a:blip r:embed="rId37"/>
                    <a:stretch>
                      <a:fillRect/>
                    </a:stretch>
                  </pic:blipFill>
                  <pic:spPr>
                    <a:xfrm>
                      <a:off x="0" y="0"/>
                      <a:ext cx="1859915" cy="2973705"/>
                    </a:xfrm>
                    <a:prstGeom prst="rect">
                      <a:avLst/>
                    </a:prstGeom>
                  </pic:spPr>
                </pic:pic>
              </a:graphicData>
            </a:graphic>
          </wp:anchor>
        </w:drawing>
      </w:r>
      <w:r>
        <w:t xml:space="preserve"> </w:t>
      </w:r>
    </w:p>
    <w:p w14:paraId="27DC68B0" w14:textId="73AC4550" w:rsidR="00543512" w:rsidRPr="00E43C50" w:rsidRDefault="00543512" w:rsidP="00543512">
      <w:pPr>
        <w:pStyle w:val="ListParagraph"/>
        <w:ind w:left="360"/>
      </w:pPr>
    </w:p>
    <w:p w14:paraId="5EE00390" w14:textId="24A8C203" w:rsidR="00E43C50" w:rsidRPr="00E43C50" w:rsidRDefault="00E43C50" w:rsidP="00E43C50">
      <w:pPr>
        <w:pStyle w:val="ListParagraph"/>
        <w:ind w:left="360"/>
      </w:pPr>
    </w:p>
    <w:p w14:paraId="3714D012" w14:textId="35DB5C7D" w:rsidR="00372CBD" w:rsidRDefault="00372CBD" w:rsidP="00FE3D6F">
      <w:pPr>
        <w:spacing w:after="0"/>
        <w:ind w:left="360"/>
      </w:pPr>
    </w:p>
    <w:p w14:paraId="24FFE94B" w14:textId="78E73F74" w:rsidR="00543512" w:rsidRDefault="00543512" w:rsidP="00372CBD"/>
    <w:p w14:paraId="1F8F550C" w14:textId="2E575F2E" w:rsidR="00543512" w:rsidRDefault="00543512" w:rsidP="00543512">
      <w:pPr>
        <w:pStyle w:val="Heading2"/>
      </w:pPr>
      <w:r>
        <w:rPr>
          <w:noProof/>
        </w:rPr>
        <mc:AlternateContent>
          <mc:Choice Requires="wps">
            <w:drawing>
              <wp:anchor distT="0" distB="0" distL="114300" distR="114300" simplePos="0" relativeHeight="251711488" behindDoc="0" locked="0" layoutInCell="1" allowOverlap="1" wp14:anchorId="31A39611" wp14:editId="286F47BE">
                <wp:simplePos x="0" y="0"/>
                <wp:positionH relativeFrom="column">
                  <wp:posOffset>3204602</wp:posOffset>
                </wp:positionH>
                <wp:positionV relativeFrom="paragraph">
                  <wp:posOffset>304800</wp:posOffset>
                </wp:positionV>
                <wp:extent cx="2700020" cy="40957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2700020" cy="4095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3CA8CD" w14:textId="20BAD860" w:rsidR="00543512" w:rsidRDefault="00543512" w:rsidP="00543512">
                            <w:pPr>
                              <w:pStyle w:val="Captiontext"/>
                            </w:pPr>
                            <w:r w:rsidRPr="00096503">
                              <w:t xml:space="preserve">Figure </w:t>
                            </w:r>
                            <w:r>
                              <w:t xml:space="preserve">16. Example dataset after filtering by ground values.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39611" id="Text Box 46" o:spid="_x0000_s1040" type="#_x0000_t202" style="position:absolute;margin-left:252.35pt;margin-top:24pt;width:212.6pt;height:3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" filled="f" stroked="f">
                <v:textbox>
                  <w:txbxContent>
                    <w:p w14:paraId="183CA8CD" w14:textId="20BAD860" w:rsidR="00543512" w:rsidRDefault="00543512" w:rsidP="00543512">
                      <w:pPr>
                        <w:pStyle w:val="Captiontext"/>
                      </w:pPr>
                      <w:r w:rsidRPr="00096503">
                        <w:t xml:space="preserve">Figure </w:t>
                      </w:r>
                      <w:r>
                        <w:t xml:space="preserve">16. Example dataset after filtering by ground values. </w:t>
                      </w:r>
                    </w:p>
                  </w:txbxContent>
                </v:textbox>
                <w10:wrap type="square"/>
              </v:shape>
            </w:pict>
          </mc:Fallback>
        </mc:AlternateContent>
      </w:r>
      <w:r>
        <w:t>Filter Points by Value</w:t>
      </w:r>
    </w:p>
    <w:p w14:paraId="58BE64CE" w14:textId="51E0152B" w:rsidR="00543512" w:rsidRPr="00643458" w:rsidRDefault="00543512" w:rsidP="00543512">
      <w:pPr>
        <w:pStyle w:val="ListParagraph"/>
        <w:numPr>
          <w:ilvl w:val="0"/>
          <w:numId w:val="14"/>
        </w:numPr>
        <w:ind w:left="360"/>
      </w:pPr>
      <w:r>
        <w:rPr>
          <w:noProof/>
        </w:rPr>
        <mc:AlternateContent>
          <mc:Choice Requires="wps">
            <w:drawing>
              <wp:anchor distT="0" distB="0" distL="114300" distR="114300" simplePos="0" relativeHeight="251707392" behindDoc="0" locked="0" layoutInCell="1" allowOverlap="1" wp14:anchorId="3E69086C" wp14:editId="089516D6">
                <wp:simplePos x="0" y="0"/>
                <wp:positionH relativeFrom="column">
                  <wp:posOffset>230736</wp:posOffset>
                </wp:positionH>
                <wp:positionV relativeFrom="paragraph">
                  <wp:posOffset>888056</wp:posOffset>
                </wp:positionV>
                <wp:extent cx="704850" cy="495300"/>
                <wp:effectExtent l="0" t="0" r="19050" b="19050"/>
                <wp:wrapNone/>
                <wp:docPr id="42" name="Oval 42"/>
                <wp:cNvGraphicFramePr/>
                <a:graphic xmlns:a="http://schemas.openxmlformats.org/drawingml/2006/main">
                  <a:graphicData uri="http://schemas.microsoft.com/office/word/2010/wordprocessingShape">
                    <wps:wsp>
                      <wps:cNvSpPr/>
                      <wps:spPr>
                        <a:xfrm>
                          <a:off x="0" y="0"/>
                          <a:ext cx="704850" cy="495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979E29" id="Oval 42" o:spid="_x0000_s1026" style="position:absolute;margin-left:18.15pt;margin-top:69.95pt;width:55.5pt;height:3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" filled="f" strokecolor="red" strokeweight="2pt"/>
            </w:pict>
          </mc:Fallback>
        </mc:AlternateContent>
      </w:r>
      <w:r>
        <w:t>If you are satisfied with the result, you can filter the point by the scalar field (classification) by using the “Filter points by value” tool located in Scalar Field Tools.</w:t>
      </w:r>
      <w:r w:rsidRPr="00543512">
        <w:rPr>
          <w:noProof/>
        </w:rPr>
        <w:t xml:space="preserve"> </w:t>
      </w:r>
      <w:r>
        <w:rPr>
          <w:noProof/>
        </w:rPr>
        <w:drawing>
          <wp:inline distT="0" distB="0" distL="0" distR="0" wp14:anchorId="7F218E08" wp14:editId="14D8D185">
            <wp:extent cx="2238375" cy="838200"/>
            <wp:effectExtent l="0" t="0" r="0" b="0"/>
            <wp:docPr id="36" name="Picture 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computer&#10;&#10;Description automatically generated"/>
                    <pic:cNvPicPr/>
                  </pic:nvPicPr>
                  <pic:blipFill rotWithShape="1">
                    <a:blip r:embed="rId38"/>
                    <a:srcRect l="40385" t="4065" r="51593" b="90596"/>
                    <a:stretch/>
                  </pic:blipFill>
                  <pic:spPr bwMode="auto">
                    <a:xfrm>
                      <a:off x="0" y="0"/>
                      <a:ext cx="2282942" cy="854889"/>
                    </a:xfrm>
                    <a:prstGeom prst="rect">
                      <a:avLst/>
                    </a:prstGeom>
                    <a:ln>
                      <a:noFill/>
                    </a:ln>
                    <a:extLst>
                      <a:ext uri="{53640926-AAD7-44D8-BBD7-CCE9431645EC}">
                        <a14:shadowObscured xmlns:a14="http://schemas.microsoft.com/office/drawing/2010/main"/>
                      </a:ext>
                    </a:extLst>
                  </pic:spPr>
                </pic:pic>
              </a:graphicData>
            </a:graphic>
          </wp:inline>
        </w:drawing>
      </w:r>
    </w:p>
    <w:p w14:paraId="05609049" w14:textId="77777777" w:rsidR="00543512" w:rsidRDefault="00543512" w:rsidP="00543512">
      <w:pPr>
        <w:pStyle w:val="ListParagraph"/>
        <w:numPr>
          <w:ilvl w:val="0"/>
          <w:numId w:val="14"/>
        </w:numPr>
        <w:ind w:left="360"/>
      </w:pPr>
      <w:r>
        <w:t>Select the range of scalar values corresponding to the “Ground” points and click Export (Fig. 15).</w:t>
      </w:r>
    </w:p>
    <w:p w14:paraId="5A7A43FE" w14:textId="2A40919E" w:rsidR="00543512" w:rsidRDefault="00543512" w:rsidP="00543512">
      <w:pPr>
        <w:pStyle w:val="ListParagraph"/>
        <w:ind w:left="360"/>
      </w:pPr>
      <w:r>
        <w:rPr>
          <w:noProof/>
        </w:rPr>
        <w:drawing>
          <wp:inline distT="0" distB="0" distL="0" distR="0" wp14:anchorId="0203B06A" wp14:editId="6985C0F1">
            <wp:extent cx="2120645" cy="1244346"/>
            <wp:effectExtent l="0" t="0" r="635" b="635"/>
            <wp:docPr id="43" name="Picture 4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a computer&#10;&#10;Description automatically generated"/>
                    <pic:cNvPicPr/>
                  </pic:nvPicPr>
                  <pic:blipFill rotWithShape="1">
                    <a:blip r:embed="rId39"/>
                    <a:srcRect l="31090" t="26775" r="30128" b="32776"/>
                    <a:stretch/>
                  </pic:blipFill>
                  <pic:spPr bwMode="auto">
                    <a:xfrm>
                      <a:off x="0" y="0"/>
                      <a:ext cx="2132418" cy="1251254"/>
                    </a:xfrm>
                    <a:prstGeom prst="rect">
                      <a:avLst/>
                    </a:prstGeom>
                    <a:ln>
                      <a:noFill/>
                    </a:ln>
                    <a:extLst>
                      <a:ext uri="{53640926-AAD7-44D8-BBD7-CCE9431645EC}">
                        <a14:shadowObscured xmlns:a14="http://schemas.microsoft.com/office/drawing/2010/main"/>
                      </a:ext>
                    </a:extLst>
                  </pic:spPr>
                </pic:pic>
              </a:graphicData>
            </a:graphic>
          </wp:inline>
        </w:drawing>
      </w:r>
    </w:p>
    <w:p w14:paraId="29CFA761" w14:textId="3E8CF2E6" w:rsidR="00543512" w:rsidRDefault="00543512" w:rsidP="00543512">
      <w:r>
        <w:rPr>
          <w:noProof/>
        </w:rPr>
        <mc:AlternateContent>
          <mc:Choice Requires="wps">
            <w:drawing>
              <wp:anchor distT="0" distB="0" distL="114300" distR="114300" simplePos="0" relativeHeight="251709440" behindDoc="0" locked="0" layoutInCell="1" allowOverlap="1" wp14:anchorId="69F9D71C" wp14:editId="1E7AADA4">
                <wp:simplePos x="0" y="0"/>
                <wp:positionH relativeFrom="column">
                  <wp:posOffset>208915</wp:posOffset>
                </wp:positionH>
                <wp:positionV relativeFrom="paragraph">
                  <wp:posOffset>12065</wp:posOffset>
                </wp:positionV>
                <wp:extent cx="2136775" cy="409575"/>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2136775" cy="4095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92F70F" w14:textId="37C6D854" w:rsidR="00543512" w:rsidRDefault="00543512" w:rsidP="00543512">
                            <w:pPr>
                              <w:pStyle w:val="Captiontext"/>
                            </w:pPr>
                            <w:r w:rsidRPr="00096503">
                              <w:t xml:space="preserve">Figure </w:t>
                            </w:r>
                            <w:r>
                              <w:t xml:space="preserve">15. Filter points by value tool. </w:t>
                            </w:r>
                          </w:p>
                          <w:p w14:paraId="261CD09E" w14:textId="77777777" w:rsidR="00543512" w:rsidRDefault="00543512" w:rsidP="005435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9D71C" id="Text Box 44" o:spid="_x0000_s1041" type="#_x0000_t202" style="position:absolute;margin-left:16.45pt;margin-top:.95pt;width:168.25pt;height:3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" filled="f" stroked="f">
                <v:textbox>
                  <w:txbxContent>
                    <w:p w14:paraId="4992F70F" w14:textId="37C6D854" w:rsidR="00543512" w:rsidRDefault="00543512" w:rsidP="00543512">
                      <w:pPr>
                        <w:pStyle w:val="Captiontext"/>
                      </w:pPr>
                      <w:r w:rsidRPr="00096503">
                        <w:t xml:space="preserve">Figure </w:t>
                      </w:r>
                      <w:r>
                        <w:t xml:space="preserve">15. Filter points by value tool. </w:t>
                      </w:r>
                    </w:p>
                    <w:p w14:paraId="261CD09E" w14:textId="77777777" w:rsidR="00543512" w:rsidRDefault="00543512" w:rsidP="00543512"/>
                  </w:txbxContent>
                </v:textbox>
                <w10:wrap type="square"/>
              </v:shape>
            </w:pict>
          </mc:Fallback>
        </mc:AlternateContent>
      </w:r>
    </w:p>
    <w:p w14:paraId="1841F938" w14:textId="3602AA7E" w:rsidR="00543512" w:rsidRDefault="00543512" w:rsidP="00543512"/>
    <w:p w14:paraId="3C89A217" w14:textId="77777777" w:rsidR="009B0ADC" w:rsidRDefault="00543512" w:rsidP="009B0ADC">
      <w:pPr>
        <w:pStyle w:val="ListParagraph"/>
        <w:numPr>
          <w:ilvl w:val="0"/>
          <w:numId w:val="14"/>
        </w:numPr>
        <w:ind w:left="360"/>
      </w:pPr>
      <w:r>
        <w:rPr>
          <w:noProof/>
        </w:rPr>
        <w:drawing>
          <wp:anchor distT="0" distB="0" distL="114300" distR="114300" simplePos="0" relativeHeight="251712512" behindDoc="0" locked="0" layoutInCell="1" allowOverlap="1" wp14:anchorId="3DDF34BB" wp14:editId="04CF6483">
            <wp:simplePos x="0" y="0"/>
            <wp:positionH relativeFrom="margin">
              <wp:posOffset>3200400</wp:posOffset>
            </wp:positionH>
            <wp:positionV relativeFrom="margin">
              <wp:posOffset>2624467</wp:posOffset>
            </wp:positionV>
            <wp:extent cx="2743200" cy="2138045"/>
            <wp:effectExtent l="0" t="0" r="0" b="0"/>
            <wp:wrapSquare wrapText="bothSides"/>
            <wp:docPr id="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10;&#10;Description automatically generated"/>
                    <pic:cNvPicPr/>
                  </pic:nvPicPr>
                  <pic:blipFill>
                    <a:blip r:embed="rId40"/>
                    <a:stretch>
                      <a:fillRect/>
                    </a:stretch>
                  </pic:blipFill>
                  <pic:spPr>
                    <a:xfrm>
                      <a:off x="0" y="0"/>
                      <a:ext cx="2743200" cy="2138045"/>
                    </a:xfrm>
                    <a:prstGeom prst="rect">
                      <a:avLst/>
                    </a:prstGeom>
                  </pic:spPr>
                </pic:pic>
              </a:graphicData>
            </a:graphic>
          </wp:anchor>
        </w:drawing>
      </w:r>
      <w:r>
        <w:t xml:space="preserve">Change the color back to RGB and inspect the cloud. In this example, there are a few spurious high points corresponding to vegetation (Fig. 16). </w:t>
      </w:r>
    </w:p>
    <w:p w14:paraId="170D13D7" w14:textId="27AF23A1" w:rsidR="00C834D1" w:rsidRPr="009B0ADC" w:rsidRDefault="00C834D1" w:rsidP="009B0ADC">
      <w:pPr>
        <w:rPr>
          <w:rFonts w:ascii="Arial" w:hAnsi="Arial" w:cs="Arial"/>
          <w:i/>
          <w:iCs/>
          <w:sz w:val="22"/>
          <w:szCs w:val="22"/>
          <w:u w:val="single"/>
        </w:rPr>
      </w:pPr>
      <w:r w:rsidRPr="009B0ADC">
        <w:rPr>
          <w:rFonts w:ascii="Arial" w:hAnsi="Arial" w:cs="Arial"/>
          <w:i/>
          <w:iCs/>
          <w:sz w:val="22"/>
          <w:szCs w:val="22"/>
          <w:u w:val="single"/>
        </w:rPr>
        <w:t>Clean up Final Ground Cloud</w:t>
      </w:r>
    </w:p>
    <w:p w14:paraId="06D1D36E" w14:textId="77777777" w:rsidR="009B0ADC" w:rsidRDefault="009B0ADC" w:rsidP="009B0ADC">
      <w:pPr>
        <w:pStyle w:val="ListParagraph"/>
        <w:numPr>
          <w:ilvl w:val="0"/>
          <w:numId w:val="15"/>
        </w:numPr>
        <w:ind w:left="360"/>
      </w:pPr>
      <w:r>
        <w:t>You can c</w:t>
      </w:r>
      <w:r w:rsidR="00C834D1">
        <w:t xml:space="preserve">lean up the resulting cloud by attempting an additional classification or simply cutting out spurious points. You could also </w:t>
      </w:r>
      <w:r>
        <w:t>use</w:t>
      </w:r>
      <w:r w:rsidR="00C834D1">
        <w:t xml:space="preserve"> the </w:t>
      </w:r>
      <w:r>
        <w:t>Clean tool</w:t>
      </w:r>
      <w:r w:rsidR="00C834D1">
        <w:t xml:space="preserve"> from the </w:t>
      </w:r>
      <w:r>
        <w:t>M</w:t>
      </w:r>
      <w:r w:rsidR="00C834D1">
        <w:t xml:space="preserve">ain </w:t>
      </w:r>
      <w:r>
        <w:t>Tool d</w:t>
      </w:r>
      <w:r w:rsidR="00C834D1">
        <w:t>ropdown: Tool</w:t>
      </w:r>
      <w:r>
        <w:t>s</w:t>
      </w:r>
      <w:r w:rsidR="00C834D1">
        <w:t xml:space="preserve"> </w:t>
      </w:r>
      <w:r>
        <w:sym w:font="Wingdings" w:char="F0E0"/>
      </w:r>
      <w:r>
        <w:t xml:space="preserve"> </w:t>
      </w:r>
      <w:r w:rsidR="00C834D1">
        <w:t xml:space="preserve">Clean and try a filter. </w:t>
      </w:r>
    </w:p>
    <w:p w14:paraId="1FA3E23A" w14:textId="097DC3D0" w:rsidR="009B0ADC" w:rsidRPr="009B0ADC" w:rsidRDefault="009B0ADC" w:rsidP="009B0ADC">
      <w:pPr>
        <w:rPr>
          <w:rFonts w:ascii="Arial" w:hAnsi="Arial" w:cs="Arial"/>
          <w:i/>
          <w:iCs/>
          <w:sz w:val="22"/>
          <w:szCs w:val="22"/>
          <w:u w:val="single"/>
        </w:rPr>
      </w:pPr>
      <w:r w:rsidRPr="009B0ADC">
        <w:rPr>
          <w:rFonts w:ascii="Arial" w:hAnsi="Arial" w:cs="Arial"/>
          <w:i/>
          <w:iCs/>
          <w:sz w:val="22"/>
          <w:szCs w:val="22"/>
          <w:u w:val="single"/>
        </w:rPr>
        <w:t>Export Ground Cloud</w:t>
      </w:r>
    </w:p>
    <w:p w14:paraId="4E9E07F3" w14:textId="652617D0" w:rsidR="009B0ADC" w:rsidRDefault="009B0ADC" w:rsidP="009B0ADC">
      <w:pPr>
        <w:pStyle w:val="ListParagraph"/>
        <w:numPr>
          <w:ilvl w:val="0"/>
          <w:numId w:val="16"/>
        </w:numPr>
        <w:ind w:left="360"/>
      </w:pPr>
      <w:r>
        <w:t>Save your final ground cloud</w:t>
      </w:r>
      <w:r w:rsidR="00A05E4F">
        <w:t>,</w:t>
      </w:r>
      <w:r>
        <w:t xml:space="preserve"> </w:t>
      </w:r>
      <w:r w:rsidR="00A05E4F">
        <w:t>select</w:t>
      </w:r>
      <w:r>
        <w:t xml:space="preserve"> File </w:t>
      </w:r>
      <w:r>
        <w:sym w:font="Wingdings" w:char="F0E0"/>
      </w:r>
      <w:r>
        <w:t xml:space="preserve"> Save and choose ascii as the format. Note, you could also save as .las if you are familiar with that (las is a format used often for airborne lidar).</w:t>
      </w:r>
    </w:p>
    <w:p w14:paraId="3F2F42C8" w14:textId="2C78B8D4" w:rsidR="00543512" w:rsidRDefault="00543512" w:rsidP="00543512">
      <w:pPr>
        <w:ind w:left="-270"/>
      </w:pPr>
    </w:p>
    <w:p w14:paraId="23DE2A69" w14:textId="34F793CB" w:rsidR="00A94A5E" w:rsidRDefault="00A94A5E" w:rsidP="00A94A5E">
      <w:pPr>
        <w:pStyle w:val="Heading2"/>
      </w:pPr>
      <w:r>
        <w:lastRenderedPageBreak/>
        <w:t>Create Digital Terrain Model from Ground Points</w:t>
      </w:r>
    </w:p>
    <w:p w14:paraId="1D0DB452" w14:textId="64F6284D" w:rsidR="00A94A5E" w:rsidRDefault="00570113" w:rsidP="00A94A5E">
      <w:r>
        <w:rPr>
          <w:noProof/>
        </w:rPr>
        <w:drawing>
          <wp:anchor distT="0" distB="0" distL="114300" distR="114300" simplePos="0" relativeHeight="251713536" behindDoc="0" locked="0" layoutInCell="1" allowOverlap="1" wp14:anchorId="451FC620" wp14:editId="41C6B2EF">
            <wp:simplePos x="0" y="0"/>
            <wp:positionH relativeFrom="margin">
              <wp:posOffset>3219450</wp:posOffset>
            </wp:positionH>
            <wp:positionV relativeFrom="margin">
              <wp:posOffset>1139675</wp:posOffset>
            </wp:positionV>
            <wp:extent cx="2614930" cy="1892935"/>
            <wp:effectExtent l="0" t="0" r="1270" b="0"/>
            <wp:wrapSquare wrapText="bothSides"/>
            <wp:docPr id="47" name="Picture 47" descr="Graphical user interfac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map&#10;&#10;Description automatically generated"/>
                    <pic:cNvPicPr/>
                  </pic:nvPicPr>
                  <pic:blipFill>
                    <a:blip r:embed="rId41"/>
                    <a:stretch>
                      <a:fillRect/>
                    </a:stretch>
                  </pic:blipFill>
                  <pic:spPr>
                    <a:xfrm>
                      <a:off x="0" y="0"/>
                      <a:ext cx="2614930" cy="1892935"/>
                    </a:xfrm>
                    <a:prstGeom prst="rect">
                      <a:avLst/>
                    </a:prstGeom>
                  </pic:spPr>
                </pic:pic>
              </a:graphicData>
            </a:graphic>
            <wp14:sizeRelH relativeFrom="margin">
              <wp14:pctWidth>0</wp14:pctWidth>
            </wp14:sizeRelH>
            <wp14:sizeRelV relativeFrom="margin">
              <wp14:pctHeight>0</wp14:pctHeight>
            </wp14:sizeRelV>
          </wp:anchor>
        </w:drawing>
      </w:r>
      <w:r w:rsidR="00A94A5E">
        <w:t xml:space="preserve">From here, you have a number of options for gridding the points to create a rasterized version (e.g. digital terrain model or digital elevation model). We will use CloudCompare’s rasterize tool. This will create a 2.5D model, meaning a rasterized version of the data from a top-down view. Each raster cell will have a value corresponding to the elevation when we are done. This is, in effect, a digital terrain model (DTM) or a digital elevation model (DEM). </w:t>
      </w:r>
    </w:p>
    <w:p w14:paraId="31CB6DC7" w14:textId="580451FF" w:rsidR="00A94A5E" w:rsidRDefault="00570113" w:rsidP="00A94A5E">
      <w:pPr>
        <w:pStyle w:val="ListParagraph"/>
        <w:numPr>
          <w:ilvl w:val="0"/>
          <w:numId w:val="17"/>
        </w:numPr>
        <w:ind w:left="360"/>
      </w:pPr>
      <w:r>
        <w:rPr>
          <w:noProof/>
        </w:rPr>
        <mc:AlternateContent>
          <mc:Choice Requires="wps">
            <w:drawing>
              <wp:anchor distT="0" distB="0" distL="114300" distR="114300" simplePos="0" relativeHeight="251715584" behindDoc="0" locked="0" layoutInCell="1" allowOverlap="1" wp14:anchorId="0D679A81" wp14:editId="05139D01">
                <wp:simplePos x="0" y="0"/>
                <wp:positionH relativeFrom="column">
                  <wp:posOffset>3214389</wp:posOffset>
                </wp:positionH>
                <wp:positionV relativeFrom="paragraph">
                  <wp:posOffset>513521</wp:posOffset>
                </wp:positionV>
                <wp:extent cx="2700020" cy="974090"/>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2700020" cy="9740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AFA6F7" w14:textId="189BC8C4" w:rsidR="00A94A5E" w:rsidRDefault="00A94A5E" w:rsidP="00A94A5E">
                            <w:pPr>
                              <w:pStyle w:val="Captiontext"/>
                            </w:pPr>
                            <w:r w:rsidRPr="00096503">
                              <w:t xml:space="preserve">Figure </w:t>
                            </w:r>
                            <w:r w:rsidR="00657F4D">
                              <w:t>17</w:t>
                            </w:r>
                            <w:r>
                              <w:t xml:space="preserve">. The rasterize tool in CloudCompare. Image on the right shows a preview of your raster. Left panel provides options for setting projection direction, cell height, etc. Bottom left panel allows you to export rasters of elevation, hillshade etc.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79A81" id="Text Box 48" o:spid="_x0000_s1042" type="#_x0000_t202" style="position:absolute;left:0;text-align:left;margin-left:253.1pt;margin-top:40.45pt;width:212.6pt;height:76.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" filled="f" stroked="f">
                <v:textbox>
                  <w:txbxContent>
                    <w:p w14:paraId="4BAFA6F7" w14:textId="189BC8C4" w:rsidR="00A94A5E" w:rsidRDefault="00A94A5E" w:rsidP="00A94A5E">
                      <w:pPr>
                        <w:pStyle w:val="Captiontext"/>
                      </w:pPr>
                      <w:r w:rsidRPr="00096503">
                        <w:t xml:space="preserve">Figure </w:t>
                      </w:r>
                      <w:r w:rsidR="00657F4D">
                        <w:t>17</w:t>
                      </w:r>
                      <w:r>
                        <w:t xml:space="preserve">. The rasterize tool in CloudCompare. Image on the right shows a preview of your raster. Left panel provides options for setting projection direction, cell height, etc. Bottom left panel allows you to export </w:t>
                      </w:r>
                      <w:proofErr w:type="spellStart"/>
                      <w:r>
                        <w:t>rasters</w:t>
                      </w:r>
                      <w:proofErr w:type="spellEnd"/>
                      <w:r>
                        <w:t xml:space="preserve"> of elevation, </w:t>
                      </w:r>
                      <w:proofErr w:type="spellStart"/>
                      <w:r>
                        <w:t>hillshade</w:t>
                      </w:r>
                      <w:proofErr w:type="spellEnd"/>
                      <w:r>
                        <w:t xml:space="preserve"> etc. </w:t>
                      </w:r>
                    </w:p>
                  </w:txbxContent>
                </v:textbox>
                <w10:wrap type="square"/>
              </v:shape>
            </w:pict>
          </mc:Fallback>
        </mc:AlternateContent>
      </w:r>
      <w:r w:rsidR="00A94A5E">
        <w:t xml:space="preserve">From the main dropdown menu, choose Tools </w:t>
      </w:r>
      <w:r w:rsidR="00A94A5E">
        <w:sym w:font="Wingdings" w:char="F0E0"/>
      </w:r>
      <w:r w:rsidR="00A94A5E">
        <w:t xml:space="preserve"> Projection </w:t>
      </w:r>
      <w:r w:rsidR="00A94A5E">
        <w:sym w:font="Wingdings" w:char="F0E0"/>
      </w:r>
      <w:r w:rsidR="00A94A5E">
        <w:t xml:space="preserve"> Rasterize. For the cell size, you could pick something like 0.1 m (10 cm) or larger if your computer is struggling to process the point cloud thus far. In the Projection panel pick Z for direction. For cell height, you can choose minimum if you had a little vegetation noise left in your cloud. This will choose the minimum elevation value in the cell. Otherwise, you could choose average to take an average of the points within the cell. Click “Update Grid” and you will see a preview (Fig. 17). </w:t>
      </w:r>
    </w:p>
    <w:p w14:paraId="7BF84090" w14:textId="15131061" w:rsidR="00A94A5E" w:rsidRDefault="00A94A5E" w:rsidP="00A94A5E">
      <w:pPr>
        <w:pStyle w:val="ListParagraph"/>
        <w:numPr>
          <w:ilvl w:val="0"/>
          <w:numId w:val="17"/>
        </w:numPr>
        <w:ind w:left="360"/>
      </w:pPr>
      <w:r>
        <w:t>In the Export panel (Fig. 17), you can export the raster with the minimum or average (whichever you choose) value of the points within the raster window. There are tabs for Contour plot, Hillshade, and Volume. Start with the Height grid values as your active layer and click “Raster.” Choices for exporting, include the RGB colors, heights (elevation), scalar fields, and density. Select “Export heights.” Note: you can export the entire point cloud with a field associated with the CANUPO Class. This would be useful if you were interested in keeping the entire cloud or looking at the vegetation.</w:t>
      </w:r>
    </w:p>
    <w:p w14:paraId="660C2BC6" w14:textId="23A3FB8D" w:rsidR="00A94A5E" w:rsidRDefault="00A94A5E" w:rsidP="00A94A5E">
      <w:pPr>
        <w:pStyle w:val="ListParagraph"/>
        <w:numPr>
          <w:ilvl w:val="0"/>
          <w:numId w:val="17"/>
        </w:numPr>
        <w:ind w:left="360"/>
      </w:pPr>
      <w:r>
        <w:t xml:space="preserve">You can also export a Hillshade. Click the Hillshade tab (Fig. 17) and click “Generate” to preview. Hillshades allow your eye to see elevation in a more 3D view than a simple color scale with elevation values. </w:t>
      </w:r>
    </w:p>
    <w:p w14:paraId="056BD075" w14:textId="2EFDC1E6" w:rsidR="00A94A5E" w:rsidRPr="00A94A5E" w:rsidRDefault="00A94A5E" w:rsidP="00A94A5E">
      <w:pPr>
        <w:rPr>
          <w:rFonts w:ascii="Arial" w:hAnsi="Arial" w:cs="Arial"/>
          <w:b/>
          <w:bCs/>
        </w:rPr>
      </w:pPr>
      <w:r w:rsidRPr="00A94A5E">
        <w:rPr>
          <w:rFonts w:ascii="Arial" w:hAnsi="Arial" w:cs="Arial"/>
          <w:b/>
          <w:bCs/>
        </w:rPr>
        <w:t>Part 3: Differencing Point Clouds</w:t>
      </w:r>
    </w:p>
    <w:p w14:paraId="1428D007" w14:textId="7407E6FD" w:rsidR="00A94A5E" w:rsidRPr="00DD3B27" w:rsidRDefault="00A94A5E" w:rsidP="00A94A5E">
      <w:pPr>
        <w:rPr>
          <w:u w:val="single"/>
        </w:rPr>
      </w:pPr>
      <w:r>
        <w:rPr>
          <w:u w:val="single"/>
        </w:rPr>
        <w:t>Align Datasets</w:t>
      </w:r>
    </w:p>
    <w:p w14:paraId="7CC166DE" w14:textId="7088478A" w:rsidR="00A94A5E" w:rsidRDefault="00A94A5E" w:rsidP="00A94A5E">
      <w:pPr>
        <w:pStyle w:val="ListParagraph"/>
        <w:numPr>
          <w:ilvl w:val="0"/>
          <w:numId w:val="18"/>
        </w:numPr>
        <w:ind w:left="360"/>
      </w:pPr>
      <w:r>
        <w:t xml:space="preserve">Load in two point clouds following the steps from above (Part 1). Under properties, change scalar field to intensity for both data sets. </w:t>
      </w:r>
    </w:p>
    <w:p w14:paraId="66C7C9E0" w14:textId="70E4E817" w:rsidR="00072524" w:rsidRDefault="00072524" w:rsidP="00A94A5E">
      <w:pPr>
        <w:pStyle w:val="ListParagraph"/>
        <w:numPr>
          <w:ilvl w:val="0"/>
          <w:numId w:val="18"/>
        </w:numPr>
        <w:ind w:left="360"/>
      </w:pPr>
      <w:r>
        <w:t xml:space="preserve">Rough Alignment 1: </w:t>
      </w:r>
      <w:r w:rsidR="00A94A5E">
        <w:t>Align the datasets using translate/rotate</w:t>
      </w:r>
      <w:r>
        <w:t xml:space="preserve">. </w:t>
      </w:r>
      <w:r w:rsidR="00A94A5E">
        <w:t>Click on one of the datasets in the DB Tree window. Then click the Translate/Rotate button</w:t>
      </w:r>
      <w:r>
        <w:t>.</w:t>
      </w:r>
      <w:r>
        <w:rPr>
          <w:noProof/>
        </w:rPr>
        <w:drawing>
          <wp:inline distT="0" distB="0" distL="0" distR="0" wp14:anchorId="335856AC" wp14:editId="7091DB32">
            <wp:extent cx="286438" cy="322243"/>
            <wp:effectExtent l="0" t="0" r="5715" b="0"/>
            <wp:docPr id="53" name="Picture 5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logo&#10;&#10;Description automatically generated"/>
                    <pic:cNvPicPr/>
                  </pic:nvPicPr>
                  <pic:blipFill>
                    <a:blip r:embed="rId42"/>
                    <a:stretch>
                      <a:fillRect/>
                    </a:stretch>
                  </pic:blipFill>
                  <pic:spPr>
                    <a:xfrm>
                      <a:off x="0" y="0"/>
                      <a:ext cx="290296" cy="326583"/>
                    </a:xfrm>
                    <a:prstGeom prst="rect">
                      <a:avLst/>
                    </a:prstGeom>
                  </pic:spPr>
                </pic:pic>
              </a:graphicData>
            </a:graphic>
          </wp:inline>
        </w:drawing>
      </w:r>
      <w:r w:rsidR="00A94A5E">
        <w:t xml:space="preserve"> </w:t>
      </w:r>
    </w:p>
    <w:p w14:paraId="6893C797" w14:textId="74B96904" w:rsidR="00072524" w:rsidRDefault="00A94A5E" w:rsidP="00072524">
      <w:pPr>
        <w:pStyle w:val="ListParagraph"/>
        <w:ind w:left="360"/>
      </w:pPr>
      <w:r>
        <w:t>To translate the data, right click on the dataset in the 3D view window and drag the data, to rotate the data, left click on the dataset in the 3D view window. You can deselect Tx</w:t>
      </w:r>
      <w:r w:rsidR="00072524">
        <w:t xml:space="preserve">, </w:t>
      </w:r>
      <w:r>
        <w:t>T</w:t>
      </w:r>
      <w:r w:rsidR="00072524">
        <w:t xml:space="preserve">y, or </w:t>
      </w:r>
      <w:r>
        <w:t xml:space="preserve">Tz in order to change one directional component at a time. To accept the position of the dataset click the green check, to decline it click the red ‘x’. </w:t>
      </w:r>
    </w:p>
    <w:p w14:paraId="7B272617" w14:textId="3EB2FFA3" w:rsidR="00072524" w:rsidRDefault="00072524" w:rsidP="00072524">
      <w:pPr>
        <w:pStyle w:val="ListParagraph"/>
        <w:numPr>
          <w:ilvl w:val="0"/>
          <w:numId w:val="18"/>
        </w:numPr>
        <w:ind w:left="360"/>
      </w:pPr>
      <w:r>
        <w:lastRenderedPageBreak/>
        <w:t xml:space="preserve">Rough Alignment 2: </w:t>
      </w:r>
      <w:r w:rsidR="00A94A5E">
        <w:t>Aligning with equivalent points</w:t>
      </w:r>
      <w:r>
        <w:t xml:space="preserve">. </w:t>
      </w:r>
      <w:r w:rsidR="00570113" w:rsidRPr="00570113">
        <w:rPr>
          <w:i/>
          <w:iCs/>
        </w:rPr>
        <w:t>Note</w:t>
      </w:r>
      <w:r w:rsidR="00570113">
        <w:t xml:space="preserve">: Changing the coloring and/or visible scalar field may help to distinguish similar features between datasets. </w:t>
      </w:r>
      <w:r w:rsidR="00A94A5E">
        <w:t xml:space="preserve">Click on both datasets in the DB Tree window. Then click the “Align two clouds by picking equivalent point pairs” button. </w:t>
      </w:r>
      <w:r w:rsidRPr="00072524">
        <w:rPr>
          <w:noProof/>
        </w:rPr>
        <w:drawing>
          <wp:inline distT="0" distB="0" distL="0" distR="0" wp14:anchorId="074036BF" wp14:editId="0A5C3C50">
            <wp:extent cx="418641" cy="418641"/>
            <wp:effectExtent l="0" t="0" r="63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8623" cy="428623"/>
                    </a:xfrm>
                    <a:prstGeom prst="rect">
                      <a:avLst/>
                    </a:prstGeom>
                  </pic:spPr>
                </pic:pic>
              </a:graphicData>
            </a:graphic>
          </wp:inline>
        </w:drawing>
      </w:r>
    </w:p>
    <w:p w14:paraId="105FA738" w14:textId="22DC1F7D" w:rsidR="00A94A5E" w:rsidRDefault="00A94A5E" w:rsidP="00657F4D">
      <w:pPr>
        <w:ind w:left="360"/>
      </w:pPr>
      <w:r>
        <w:t>You will pick which data will be the aligned dataset, use either the newer or smaller dataset as the aligned</w:t>
      </w:r>
      <w:r w:rsidR="00072524">
        <w:t xml:space="preserve"> dataset</w:t>
      </w:r>
      <w:r>
        <w:t>. The second dataset will be the reference dataset. A new dialogue box will appear, checking/unchecking either the “show aligned cloud” or “show reference cloud” allows you to toggle between the two</w:t>
      </w:r>
      <w:r w:rsidR="007F038C">
        <w:t xml:space="preserve"> (Fig. 18)</w:t>
      </w:r>
      <w:r>
        <w:t xml:space="preserve">. </w:t>
      </w:r>
    </w:p>
    <w:p w14:paraId="409EBC4D" w14:textId="590743F6" w:rsidR="00A94A5E" w:rsidRDefault="00657F4D" w:rsidP="00A94A5E">
      <w:r>
        <w:rPr>
          <w:noProof/>
        </w:rPr>
        <mc:AlternateContent>
          <mc:Choice Requires="wps">
            <w:drawing>
              <wp:anchor distT="0" distB="0" distL="114300" distR="114300" simplePos="0" relativeHeight="251717632" behindDoc="0" locked="0" layoutInCell="1" allowOverlap="1" wp14:anchorId="1F5E16E1" wp14:editId="1822056A">
                <wp:simplePos x="0" y="0"/>
                <wp:positionH relativeFrom="column">
                  <wp:posOffset>-22225</wp:posOffset>
                </wp:positionH>
                <wp:positionV relativeFrom="paragraph">
                  <wp:posOffset>2404745</wp:posOffset>
                </wp:positionV>
                <wp:extent cx="2809240" cy="660400"/>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2809240" cy="660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B6A5D6" w14:textId="2BCC537A" w:rsidR="00657F4D" w:rsidRDefault="00657F4D" w:rsidP="00657F4D">
                            <w:pPr>
                              <w:pStyle w:val="Captiontext"/>
                            </w:pPr>
                            <w:r w:rsidRPr="00096503">
                              <w:t xml:space="preserve">Figure </w:t>
                            </w:r>
                            <w:r>
                              <w:t xml:space="preserve">18. </w:t>
                            </w:r>
                            <w:r w:rsidR="007F038C">
                              <w:t xml:space="preserve">The align with equivalent point pairs tool. Toggle between two datasets by selected/deselecting “show reference/aligned cloud”.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E16E1" id="Text Box 58" o:spid="_x0000_s1043" type="#_x0000_t202" style="position:absolute;margin-left:-1.75pt;margin-top:189.35pt;width:221.2pt;height:5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" filled="f" stroked="f">
                <v:textbox>
                  <w:txbxContent>
                    <w:p w14:paraId="3FB6A5D6" w14:textId="2BCC537A" w:rsidR="00657F4D" w:rsidRDefault="00657F4D" w:rsidP="00657F4D">
                      <w:pPr>
                        <w:pStyle w:val="Captiontext"/>
                      </w:pPr>
                      <w:r w:rsidRPr="00096503">
                        <w:t xml:space="preserve">Figure </w:t>
                      </w:r>
                      <w:r>
                        <w:t xml:space="preserve">18. </w:t>
                      </w:r>
                      <w:r w:rsidR="007F038C">
                        <w:t xml:space="preserve">The align with equivalent point pairs tool. Toggle between two datasets by selected/deselecting “show reference/aligned cloud”. </w:t>
                      </w:r>
                      <w:r>
                        <w:t xml:space="preserve"> </w:t>
                      </w:r>
                    </w:p>
                  </w:txbxContent>
                </v:textbox>
                <w10:wrap type="square"/>
              </v:shape>
            </w:pict>
          </mc:Fallback>
        </mc:AlternateContent>
      </w:r>
      <w:r w:rsidR="00072524" w:rsidRPr="00072524">
        <w:rPr>
          <w:noProof/>
        </w:rPr>
        <w:drawing>
          <wp:inline distT="0" distB="0" distL="0" distR="0" wp14:anchorId="098E8C11" wp14:editId="1A1D1241">
            <wp:extent cx="2677099" cy="2312040"/>
            <wp:effectExtent l="0" t="0" r="3175" b="0"/>
            <wp:docPr id="56" name="Picture 5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application, Word&#10;&#10;Description automatically generated"/>
                    <pic:cNvPicPr/>
                  </pic:nvPicPr>
                  <pic:blipFill>
                    <a:blip r:embed="rId44"/>
                    <a:stretch>
                      <a:fillRect/>
                    </a:stretch>
                  </pic:blipFill>
                  <pic:spPr>
                    <a:xfrm>
                      <a:off x="0" y="0"/>
                      <a:ext cx="2701354" cy="2332988"/>
                    </a:xfrm>
                    <a:prstGeom prst="rect">
                      <a:avLst/>
                    </a:prstGeom>
                  </pic:spPr>
                </pic:pic>
              </a:graphicData>
            </a:graphic>
          </wp:inline>
        </w:drawing>
      </w:r>
    </w:p>
    <w:p w14:paraId="24AAAF37" w14:textId="64DE8131" w:rsidR="00A94A5E" w:rsidRDefault="00A94A5E" w:rsidP="007F038C">
      <w:pPr>
        <w:ind w:left="360"/>
      </w:pPr>
      <w:r>
        <w:t>Find features (at least 3) within the two datasets that are the same (i.e. bushes, structures). These features should be spread across the dataset and not arranged in a straight line. First, uncheck “show aligned cloud” so you only see the reference data</w:t>
      </w:r>
      <w:r w:rsidR="007F038C">
        <w:t xml:space="preserve"> (Fig. 18)</w:t>
      </w:r>
      <w:r>
        <w:t>. Left click on 3 (or more</w:t>
      </w:r>
      <w:r w:rsidR="007F038C">
        <w:t>)</w:t>
      </w:r>
      <w:r>
        <w:t xml:space="preserve"> features, they will be labeled in the order that you click them (R0, R1, </w:t>
      </w:r>
      <w:r>
        <w:t>R2…), remember this order for selection on the second dataset. Uncheck “show reference cloud” and check “show aligned cloud”, you should now see the aligned cloud. Left click on the same features in the same order as before, they will be labeled (A0, A1, A2, …). Now select align in the dialogue box</w:t>
      </w:r>
      <w:r w:rsidR="007F038C">
        <w:t xml:space="preserve"> (Fig. 18)</w:t>
      </w:r>
      <w:r>
        <w:t xml:space="preserve">, the aligned dataset will move to the reference dataset. Select the green check if the results look good. A new box will appear with the transformation matrix that was applied to the aligned dataset, click OK. </w:t>
      </w:r>
    </w:p>
    <w:p w14:paraId="43109145" w14:textId="44E5541A" w:rsidR="00A94A5E" w:rsidRDefault="007F038C" w:rsidP="007F038C">
      <w:pPr>
        <w:pStyle w:val="ListParagraph"/>
        <w:numPr>
          <w:ilvl w:val="0"/>
          <w:numId w:val="18"/>
        </w:numPr>
        <w:ind w:left="360"/>
      </w:pPr>
      <w:r>
        <w:t>Fine alignment using ICP: After you have roughly aligned two datasets you can make a final adjustment</w:t>
      </w:r>
      <w:r w:rsidR="0011495B">
        <w:t xml:space="preserve">. To do this, both clouds should have a reasonably large overlapping surface. Select both clouds that you are trying to align. Then select the Fine registration Button in the Main Tools Menu. </w:t>
      </w:r>
      <w:r w:rsidR="0011495B" w:rsidRPr="0011495B">
        <w:rPr>
          <w:noProof/>
        </w:rPr>
        <w:drawing>
          <wp:inline distT="0" distB="0" distL="0" distR="0" wp14:anchorId="461F5439" wp14:editId="61EFBAFD">
            <wp:extent cx="330506" cy="30508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5207" cy="309421"/>
                    </a:xfrm>
                    <a:prstGeom prst="rect">
                      <a:avLst/>
                    </a:prstGeom>
                  </pic:spPr>
                </pic:pic>
              </a:graphicData>
            </a:graphic>
          </wp:inline>
        </w:drawing>
      </w:r>
    </w:p>
    <w:p w14:paraId="6B7836E1" w14:textId="77777777" w:rsidR="0011495B" w:rsidRDefault="0011495B" w:rsidP="0011495B">
      <w:pPr>
        <w:pStyle w:val="ListParagraph"/>
        <w:ind w:left="360"/>
      </w:pPr>
    </w:p>
    <w:p w14:paraId="2CD83B45" w14:textId="7C3A89CF" w:rsidR="0011495B" w:rsidRDefault="0011495B" w:rsidP="0011495B">
      <w:pPr>
        <w:pStyle w:val="ListParagraph"/>
        <w:ind w:left="360"/>
      </w:pPr>
      <w:r>
        <w:t xml:space="preserve">Choose the newer or smaller dataset as the to be aligned data. The RMSE is the minimum registration error decrease between two steps. If the registration error doesn’t decrease by more than this quantity between two iterations, the algorithm will stop. The default values should work but RMS difference may be increased and Random Sampling Limit may be decreased to speed computation time if necessary. Click Ok, the two datasets should now be very closely aligned. </w:t>
      </w:r>
    </w:p>
    <w:p w14:paraId="6DA1D80F" w14:textId="6CC5C71A" w:rsidR="00A94A5E" w:rsidRPr="0010434F" w:rsidRDefault="00A94A5E" w:rsidP="00A94A5E">
      <w:pPr>
        <w:rPr>
          <w:u w:val="single"/>
        </w:rPr>
      </w:pPr>
      <w:r w:rsidRPr="0010434F">
        <w:rPr>
          <w:u w:val="single"/>
        </w:rPr>
        <w:t xml:space="preserve">Cloud to Cloud Comparison </w:t>
      </w:r>
    </w:p>
    <w:p w14:paraId="74EAA90A" w14:textId="50C28539" w:rsidR="00A94A5E" w:rsidRDefault="00A94A5E" w:rsidP="0011495B">
      <w:pPr>
        <w:pStyle w:val="ListParagraph"/>
        <w:numPr>
          <w:ilvl w:val="0"/>
          <w:numId w:val="19"/>
        </w:numPr>
        <w:ind w:left="360"/>
      </w:pPr>
      <w:r>
        <w:t>With both datasets highlighted, select the “Compute cloud/cloud distance” button</w:t>
      </w:r>
      <w:r w:rsidR="0011495B">
        <w:t>.</w:t>
      </w:r>
    </w:p>
    <w:p w14:paraId="6963CC8E" w14:textId="558C728A" w:rsidR="00A94A5E" w:rsidRDefault="00A94A5E" w:rsidP="00A94A5E">
      <w:r>
        <w:t xml:space="preserve"> </w:t>
      </w:r>
      <w:r>
        <w:rPr>
          <w:noProof/>
        </w:rPr>
        <w:drawing>
          <wp:inline distT="0" distB="0" distL="0" distR="0" wp14:anchorId="6CD5156F" wp14:editId="45A43CEF">
            <wp:extent cx="330200" cy="330200"/>
            <wp:effectExtent l="0" t="0" r="0" b="0"/>
            <wp:docPr id="49" name="Picture 4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text on a white background&#10;&#10;Description automatically generated"/>
                    <pic:cNvPicPr/>
                  </pic:nvPicPr>
                  <pic:blipFill>
                    <a:blip r:embed="rId46"/>
                    <a:stretch>
                      <a:fillRect/>
                    </a:stretch>
                  </pic:blipFill>
                  <pic:spPr>
                    <a:xfrm>
                      <a:off x="0" y="0"/>
                      <a:ext cx="330200" cy="330200"/>
                    </a:xfrm>
                    <a:prstGeom prst="rect">
                      <a:avLst/>
                    </a:prstGeom>
                  </pic:spPr>
                </pic:pic>
              </a:graphicData>
            </a:graphic>
          </wp:inline>
        </w:drawing>
      </w:r>
    </w:p>
    <w:p w14:paraId="2DC41232" w14:textId="0DC09EDE" w:rsidR="00A94A5E" w:rsidRDefault="00A94A5E" w:rsidP="00A94A5E">
      <w:pPr>
        <w:pStyle w:val="ListParagraph"/>
        <w:numPr>
          <w:ilvl w:val="0"/>
          <w:numId w:val="19"/>
        </w:numPr>
        <w:ind w:left="360"/>
      </w:pPr>
      <w:r>
        <w:t xml:space="preserve">Choose the cloud you will use as the reference and the comparison. If the </w:t>
      </w:r>
      <w:r>
        <w:lastRenderedPageBreak/>
        <w:t xml:space="preserve">clouds cover the same extent, use the older dataset as the reference cloud. If the clouds cover different extents, use the larger extent cloud as the reference. </w:t>
      </w:r>
    </w:p>
    <w:p w14:paraId="55FACBF9" w14:textId="46E9C5CD" w:rsidR="00A94A5E" w:rsidRDefault="00A94A5E" w:rsidP="0011495B">
      <w:pPr>
        <w:pStyle w:val="ListParagraph"/>
        <w:numPr>
          <w:ilvl w:val="0"/>
          <w:numId w:val="19"/>
        </w:numPr>
        <w:ind w:left="360"/>
      </w:pPr>
      <w:r>
        <w:t xml:space="preserve">A dialogue box will appear. </w:t>
      </w:r>
      <w:r w:rsidR="00065F1A">
        <w:t>Select split X,Y, and Z components, t</w:t>
      </w:r>
      <w:r>
        <w:t>he</w:t>
      </w:r>
      <w:r w:rsidR="00065F1A">
        <w:t xml:space="preserve"> other</w:t>
      </w:r>
      <w:r>
        <w:t xml:space="preserve"> default settings should work for most data sets, if the point clouds are sparse, you may want to change the “Local Model” settings. </w:t>
      </w:r>
    </w:p>
    <w:p w14:paraId="116FF80F" w14:textId="46A26FF3" w:rsidR="00A94A5E" w:rsidRDefault="00065F1A" w:rsidP="00A94A5E">
      <w:r>
        <w:rPr>
          <w:noProof/>
        </w:rPr>
        <mc:AlternateContent>
          <mc:Choice Requires="wps">
            <w:drawing>
              <wp:anchor distT="0" distB="0" distL="114300" distR="114300" simplePos="0" relativeHeight="251719680" behindDoc="0" locked="0" layoutInCell="1" allowOverlap="1" wp14:anchorId="6DAD642D" wp14:editId="60980843">
                <wp:simplePos x="0" y="0"/>
                <wp:positionH relativeFrom="column">
                  <wp:posOffset>-635</wp:posOffset>
                </wp:positionH>
                <wp:positionV relativeFrom="paragraph">
                  <wp:posOffset>3050700</wp:posOffset>
                </wp:positionV>
                <wp:extent cx="2809240" cy="440055"/>
                <wp:effectExtent l="0" t="0" r="0" b="0"/>
                <wp:wrapSquare wrapText="bothSides"/>
                <wp:docPr id="60" name="Text Box 60"/>
                <wp:cNvGraphicFramePr/>
                <a:graphic xmlns:a="http://schemas.openxmlformats.org/drawingml/2006/main">
                  <a:graphicData uri="http://schemas.microsoft.com/office/word/2010/wordprocessingShape">
                    <wps:wsp>
                      <wps:cNvSpPr txBox="1"/>
                      <wps:spPr>
                        <a:xfrm>
                          <a:off x="0" y="0"/>
                          <a:ext cx="2809240" cy="4400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32FB75" w14:textId="40934271" w:rsidR="0011495B" w:rsidRDefault="0011495B" w:rsidP="0011495B">
                            <w:pPr>
                              <w:pStyle w:val="Captiontext"/>
                            </w:pPr>
                            <w:r w:rsidRPr="00096503">
                              <w:t xml:space="preserve">Figure </w:t>
                            </w:r>
                            <w:r>
                              <w:t xml:space="preserve">19. Dialogue box for the Compute cloud/ Cloud Distance tool.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D642D" id="Text Box 60" o:spid="_x0000_s1044" type="#_x0000_t202" style="position:absolute;margin-left:-.05pt;margin-top:240.2pt;width:221.2pt;height:34.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" filled="f" stroked="f">
                <v:textbox>
                  <w:txbxContent>
                    <w:p w14:paraId="3A32FB75" w14:textId="40934271" w:rsidR="0011495B" w:rsidRDefault="0011495B" w:rsidP="0011495B">
                      <w:pPr>
                        <w:pStyle w:val="Captiontext"/>
                      </w:pPr>
                      <w:r w:rsidRPr="00096503">
                        <w:t xml:space="preserve">Figure </w:t>
                      </w:r>
                      <w:r>
                        <w:t xml:space="preserve">19. Dialogue box for the Compute cloud/ Cloud Distance tool. </w:t>
                      </w:r>
                    </w:p>
                  </w:txbxContent>
                </v:textbox>
                <w10:wrap type="square"/>
              </v:shape>
            </w:pict>
          </mc:Fallback>
        </mc:AlternateContent>
      </w:r>
      <w:r>
        <w:rPr>
          <w:noProof/>
        </w:rPr>
        <w:drawing>
          <wp:inline distT="0" distB="0" distL="0" distR="0" wp14:anchorId="6503E1B0" wp14:editId="18101264">
            <wp:extent cx="2743200" cy="2955290"/>
            <wp:effectExtent l="0" t="0" r="0" b="381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47"/>
                    <a:stretch>
                      <a:fillRect/>
                    </a:stretch>
                  </pic:blipFill>
                  <pic:spPr>
                    <a:xfrm>
                      <a:off x="0" y="0"/>
                      <a:ext cx="2743200" cy="2955290"/>
                    </a:xfrm>
                    <a:prstGeom prst="rect">
                      <a:avLst/>
                    </a:prstGeom>
                  </pic:spPr>
                </pic:pic>
              </a:graphicData>
            </a:graphic>
          </wp:inline>
        </w:drawing>
      </w:r>
    </w:p>
    <w:p w14:paraId="5B9C8DE5" w14:textId="2FC6ED2E" w:rsidR="00065F1A" w:rsidRDefault="00A94A5E" w:rsidP="0011495B">
      <w:pPr>
        <w:pStyle w:val="ListParagraph"/>
        <w:numPr>
          <w:ilvl w:val="0"/>
          <w:numId w:val="19"/>
        </w:numPr>
        <w:ind w:left="360"/>
      </w:pPr>
      <w:r>
        <w:t xml:space="preserve">Click Compute. The compared cloud will now be colored by the distance of the difference between the two clouds and will have </w:t>
      </w:r>
      <w:r w:rsidR="00065F1A">
        <w:t>4</w:t>
      </w:r>
      <w:r>
        <w:t xml:space="preserve"> new scalar field “C2C absolute distances”</w:t>
      </w:r>
      <w:r w:rsidR="00065F1A">
        <w:t xml:space="preserve"> and the X, Y, and Z components of the cloud comparison distances</w:t>
      </w:r>
      <w:r>
        <w:t>.</w:t>
      </w:r>
      <w:r w:rsidR="00065F1A">
        <w:t xml:space="preserve"> Change the Active Scalar Fields in the property panel to view the individual X, Y, and Z components. </w:t>
      </w:r>
    </w:p>
    <w:p w14:paraId="38A794C8" w14:textId="60ADA7E6" w:rsidR="00065F1A" w:rsidRDefault="00065F1A" w:rsidP="00065F1A">
      <w:pPr>
        <w:pStyle w:val="ListParagraph"/>
        <w:ind w:left="360"/>
      </w:pPr>
      <w:r>
        <w:rPr>
          <w:noProof/>
        </w:rPr>
        <mc:AlternateContent>
          <mc:Choice Requires="wps">
            <w:drawing>
              <wp:anchor distT="0" distB="0" distL="114300" distR="114300" simplePos="0" relativeHeight="251724800" behindDoc="0" locked="0" layoutInCell="1" allowOverlap="1" wp14:anchorId="709C5ABB" wp14:editId="2319A6B3">
                <wp:simplePos x="0" y="0"/>
                <wp:positionH relativeFrom="column">
                  <wp:posOffset>114935</wp:posOffset>
                </wp:positionH>
                <wp:positionV relativeFrom="paragraph">
                  <wp:posOffset>1828800</wp:posOffset>
                </wp:positionV>
                <wp:extent cx="2809240" cy="558165"/>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2809240" cy="5581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9D80D7" w14:textId="7265112A" w:rsidR="00065F1A" w:rsidRDefault="00065F1A" w:rsidP="00065F1A">
                            <w:pPr>
                              <w:pStyle w:val="Captiontext"/>
                            </w:pPr>
                            <w:r w:rsidRPr="00096503">
                              <w:t xml:space="preserve">Figure </w:t>
                            </w:r>
                            <w:r>
                              <w:t xml:space="preserve">19. Change the Active Scalar Field in the Properties panel to see the 4 C2C distance components (absolute, X, Y, and Z.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C5ABB" id="Text Box 50" o:spid="_x0000_s1045" type="#_x0000_t202" style="position:absolute;left:0;text-align:left;margin-left:9.05pt;margin-top:2in;width:221.2pt;height:43.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" filled="f" stroked="f">
                <v:textbox>
                  <w:txbxContent>
                    <w:p w14:paraId="459D80D7" w14:textId="7265112A" w:rsidR="00065F1A" w:rsidRDefault="00065F1A" w:rsidP="00065F1A">
                      <w:pPr>
                        <w:pStyle w:val="Captiontext"/>
                      </w:pPr>
                      <w:r w:rsidRPr="00096503">
                        <w:t xml:space="preserve">Figure </w:t>
                      </w:r>
                      <w:r>
                        <w:t xml:space="preserve">19. </w:t>
                      </w:r>
                      <w:r>
                        <w:t>Change the Active Scalar Field in the Properties panel to see the 4 C2C distance components (absolute, X, Y, and Z.</w:t>
                      </w:r>
                      <w:r>
                        <w:t xml:space="preserve"> </w:t>
                      </w:r>
                    </w:p>
                  </w:txbxContent>
                </v:textbox>
                <w10:wrap type="square"/>
              </v:shape>
            </w:pict>
          </mc:Fallback>
        </mc:AlternateContent>
      </w:r>
      <w:r w:rsidR="00A94A5E">
        <w:t xml:space="preserve"> </w:t>
      </w:r>
      <w:r>
        <w:rPr>
          <w:noProof/>
        </w:rPr>
        <w:drawing>
          <wp:inline distT="0" distB="0" distL="0" distR="0" wp14:anchorId="48B540E9" wp14:editId="6C88126B">
            <wp:extent cx="2188957" cy="1764340"/>
            <wp:effectExtent l="0" t="0" r="0" b="127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48"/>
                    <a:stretch>
                      <a:fillRect/>
                    </a:stretch>
                  </pic:blipFill>
                  <pic:spPr>
                    <a:xfrm>
                      <a:off x="0" y="0"/>
                      <a:ext cx="2198110" cy="1771717"/>
                    </a:xfrm>
                    <a:prstGeom prst="rect">
                      <a:avLst/>
                    </a:prstGeom>
                  </pic:spPr>
                </pic:pic>
              </a:graphicData>
            </a:graphic>
          </wp:inline>
        </w:drawing>
      </w:r>
    </w:p>
    <w:p w14:paraId="18287837" w14:textId="0CBAD47B" w:rsidR="00065F1A" w:rsidRDefault="00065F1A" w:rsidP="00065F1A">
      <w:pPr>
        <w:pStyle w:val="ListParagraph"/>
        <w:ind w:left="360"/>
      </w:pPr>
    </w:p>
    <w:p w14:paraId="0F8C20CF" w14:textId="07D605C2" w:rsidR="00A94A5E" w:rsidRDefault="00A94A5E" w:rsidP="0011495B">
      <w:pPr>
        <w:pStyle w:val="ListParagraph"/>
        <w:numPr>
          <w:ilvl w:val="0"/>
          <w:numId w:val="19"/>
        </w:numPr>
        <w:ind w:left="360"/>
      </w:pPr>
      <w:r>
        <w:t>You can click on the histogram button</w:t>
      </w:r>
      <w:r w:rsidR="0011495B">
        <w:t xml:space="preserve"> </w:t>
      </w:r>
      <w:r w:rsidR="0011495B">
        <w:rPr>
          <w:noProof/>
        </w:rPr>
        <w:drawing>
          <wp:inline distT="0" distB="0" distL="0" distR="0" wp14:anchorId="1435ED9B" wp14:editId="73E90942">
            <wp:extent cx="415636" cy="331470"/>
            <wp:effectExtent l="0" t="0" r="3810" b="0"/>
            <wp:docPr id="52" name="Picture 5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10;&#10;Description automatically generated"/>
                    <pic:cNvPicPr/>
                  </pic:nvPicPr>
                  <pic:blipFill rotWithShape="1">
                    <a:blip r:embed="rId49"/>
                    <a:srcRect l="9897" t="15991" r="10041" b="16883"/>
                    <a:stretch/>
                  </pic:blipFill>
                  <pic:spPr bwMode="auto">
                    <a:xfrm>
                      <a:off x="0" y="0"/>
                      <a:ext cx="416891" cy="332471"/>
                    </a:xfrm>
                    <a:prstGeom prst="rect">
                      <a:avLst/>
                    </a:prstGeom>
                    <a:ln>
                      <a:noFill/>
                    </a:ln>
                    <a:extLst>
                      <a:ext uri="{53640926-AAD7-44D8-BBD7-CCE9431645EC}">
                        <a14:shadowObscured xmlns:a14="http://schemas.microsoft.com/office/drawing/2010/main"/>
                      </a:ext>
                    </a:extLst>
                  </pic:spPr>
                </pic:pic>
              </a:graphicData>
            </a:graphic>
          </wp:inline>
        </w:drawing>
      </w:r>
      <w:r>
        <w:t xml:space="preserve"> and a plot showing a histogram of the differences will appear. </w:t>
      </w:r>
    </w:p>
    <w:p w14:paraId="0DD35202" w14:textId="667D0DD2" w:rsidR="00A94A5E" w:rsidRPr="00CD234C" w:rsidRDefault="00A94A5E" w:rsidP="00A94A5E"/>
    <w:p w14:paraId="7EFDE207" w14:textId="77777777" w:rsidR="00A94A5E" w:rsidRPr="000D2F83" w:rsidRDefault="00A94A5E" w:rsidP="00A94A5E"/>
    <w:p w14:paraId="5278F56A" w14:textId="77777777" w:rsidR="00A94A5E" w:rsidRDefault="00A94A5E" w:rsidP="00A94A5E"/>
    <w:p w14:paraId="1F5372C0" w14:textId="35300E60" w:rsidR="00543512" w:rsidRPr="00253AED" w:rsidRDefault="00543512" w:rsidP="00543512"/>
    <w:sectPr w:rsidR="00543512" w:rsidRPr="00253AED" w:rsidSect="00595696">
      <w:type w:val="continuous"/>
      <w:pgSz w:w="12240" w:h="15840"/>
      <w:pgMar w:top="1440" w:right="1440" w:bottom="1440" w:left="1440" w:header="720" w:footer="864"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C5172C" w14:textId="77777777" w:rsidR="00373747" w:rsidRDefault="00373747" w:rsidP="008D0B9B">
      <w:r>
        <w:separator/>
      </w:r>
    </w:p>
  </w:endnote>
  <w:endnote w:type="continuationSeparator" w:id="0">
    <w:p w14:paraId="7C5E5EA1" w14:textId="77777777" w:rsidR="00373747" w:rsidRDefault="00373747"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9DA22" w14:textId="77777777" w:rsidR="00C13A0E" w:rsidRDefault="00C13A0E"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209E4" w14:textId="77777777" w:rsidR="00C13A0E" w:rsidRDefault="00C13A0E" w:rsidP="00222B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EF4BA" w14:textId="3FCA6057" w:rsidR="00C13A0E" w:rsidRDefault="00C13A0E" w:rsidP="00070ABA">
    <w:pPr>
      <w:pStyle w:val="footertext"/>
      <w:rPr>
        <w:noProof/>
      </w:rPr>
    </w:pPr>
    <w:r w:rsidRPr="00A1626C">
      <w:t>Quest</w:t>
    </w:r>
    <w:r>
      <w:t xml:space="preserve">ions or comments please contact </w:t>
    </w:r>
    <w:r w:rsidR="00EC7EF0">
      <w:rPr>
        <w:u w:val="single"/>
      </w:rPr>
      <w:t>education</w:t>
    </w:r>
    <w:r w:rsidRPr="006E16DC">
      <w:rPr>
        <w:u w:val="single"/>
      </w:rPr>
      <w:t xml:space="preserve"> AT unavco.org</w:t>
    </w:r>
    <w:r w:rsidRPr="00A1626C">
      <w:tab/>
      <w:t>Page</w:t>
    </w:r>
    <w:r>
      <w:t xml:space="preserve"> </w:t>
    </w:r>
    <w:r w:rsidRPr="00070ABA">
      <w:fldChar w:fldCharType="begin"/>
    </w:r>
    <w:r w:rsidRPr="00070ABA">
      <w:instrText xml:space="preserve"> PAGE   \* MERGEFORMAT </w:instrText>
    </w:r>
    <w:r w:rsidRPr="00070ABA">
      <w:fldChar w:fldCharType="separate"/>
    </w:r>
    <w:r w:rsidR="00EC7EF0">
      <w:rPr>
        <w:noProof/>
      </w:rPr>
      <w:t>2</w:t>
    </w:r>
    <w:r w:rsidRPr="00070ABA">
      <w:rPr>
        <w:noProof/>
      </w:rPr>
      <w:fldChar w:fldCharType="end"/>
    </w:r>
  </w:p>
  <w:p w14:paraId="0C9F4164" w14:textId="3D3F7D35" w:rsidR="00C13A0E" w:rsidRPr="00A1626C" w:rsidRDefault="00C13A0E" w:rsidP="00276BB4">
    <w:pPr>
      <w:pStyle w:val="footertext"/>
      <w:spacing w:line="220" w:lineRule="exact"/>
    </w:pPr>
    <w:r>
      <w:rPr>
        <w:noProof/>
      </w:rPr>
      <w:t xml:space="preserve">Version </w:t>
    </w:r>
    <w:r w:rsidR="00381ABE">
      <w:rPr>
        <w:noProof/>
      </w:rPr>
      <w:t>March</w:t>
    </w:r>
    <w:r>
      <w:rPr>
        <w:noProof/>
      </w:rPr>
      <w:t xml:space="preserve"> </w:t>
    </w:r>
    <w:r w:rsidR="00381ABE">
      <w:rPr>
        <w:noProof/>
      </w:rPr>
      <w:t>17</w:t>
    </w:r>
    <w:r>
      <w:rPr>
        <w:noProof/>
      </w:rPr>
      <w:t xml:space="preserve">, </w:t>
    </w:r>
    <w:r w:rsidR="0019603A">
      <w:rPr>
        <w:noProof/>
      </w:rPr>
      <w:t>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A2C6B" w14:textId="5CE3F502" w:rsidR="00C13A0E" w:rsidRDefault="00C13A0E" w:rsidP="006C674F">
    <w:pPr>
      <w:pStyle w:val="footertext"/>
      <w:rPr>
        <w:noProof/>
      </w:rPr>
    </w:pPr>
    <w:r w:rsidRPr="00A1626C">
      <w:t>Quest</w:t>
    </w:r>
    <w:r>
      <w:t xml:space="preserve">ions or comments please contact </w:t>
    </w:r>
    <w:r w:rsidR="0092653B">
      <w:rPr>
        <w:u w:val="single"/>
      </w:rPr>
      <w:t>education</w:t>
    </w:r>
    <w:r w:rsidRPr="00134974">
      <w:rPr>
        <w:u w:val="single"/>
      </w:rPr>
      <w:t xml:space="preserve"> AT unavco.</w:t>
    </w:r>
    <w:r w:rsidRPr="008F6116">
      <w:rPr>
        <w:u w:val="single"/>
      </w:rPr>
      <w:t>org</w:t>
    </w:r>
    <w:r>
      <w:tab/>
      <w:t xml:space="preserve">Page </w:t>
    </w:r>
    <w:r w:rsidRPr="00070ABA">
      <w:fldChar w:fldCharType="begin"/>
    </w:r>
    <w:r w:rsidRPr="00070ABA">
      <w:instrText xml:space="preserve"> PAGE   \* MERGEFORMAT </w:instrText>
    </w:r>
    <w:r w:rsidRPr="00070ABA">
      <w:fldChar w:fldCharType="separate"/>
    </w:r>
    <w:r w:rsidR="00EC7EF0">
      <w:rPr>
        <w:noProof/>
      </w:rPr>
      <w:t>1</w:t>
    </w:r>
    <w:r w:rsidRPr="00070ABA">
      <w:rPr>
        <w:noProof/>
      </w:rPr>
      <w:fldChar w:fldCharType="end"/>
    </w:r>
  </w:p>
  <w:p w14:paraId="7676CC33" w14:textId="20F6FAB2" w:rsidR="00C13A0E" w:rsidRPr="006B3910" w:rsidRDefault="00C13A0E" w:rsidP="00276BB4">
    <w:pPr>
      <w:pStyle w:val="footertext"/>
      <w:spacing w:line="220" w:lineRule="exact"/>
    </w:pPr>
    <w:r>
      <w:rPr>
        <w:noProof/>
      </w:rPr>
      <w:t xml:space="preserve">Version </w:t>
    </w:r>
    <w:r w:rsidR="00381ABE">
      <w:rPr>
        <w:noProof/>
      </w:rPr>
      <w:t>March</w:t>
    </w:r>
    <w:r>
      <w:rPr>
        <w:noProof/>
      </w:rPr>
      <w:t xml:space="preserve"> </w:t>
    </w:r>
    <w:r w:rsidR="00381ABE">
      <w:rPr>
        <w:noProof/>
      </w:rPr>
      <w:t>17</w:t>
    </w:r>
    <w:r>
      <w:rPr>
        <w:noProof/>
      </w:rPr>
      <w:t xml:space="preserve">, </w:t>
    </w:r>
    <w:r w:rsidR="0019603A">
      <w:rPr>
        <w:noProof/>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531A00" w14:textId="77777777" w:rsidR="00373747" w:rsidRDefault="00373747" w:rsidP="008D0B9B">
      <w:r>
        <w:separator/>
      </w:r>
    </w:p>
  </w:footnote>
  <w:footnote w:type="continuationSeparator" w:id="0">
    <w:p w14:paraId="73BE2EE9" w14:textId="77777777" w:rsidR="00373747" w:rsidRDefault="00373747" w:rsidP="008D0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C1CBC" w14:textId="53264374" w:rsidR="00C13A0E" w:rsidRPr="0015703B" w:rsidRDefault="00C13A0E" w:rsidP="00070ABA">
    <w:pPr>
      <w:pStyle w:val="Header"/>
      <w:pBdr>
        <w:bottom w:val="single" w:sz="4" w:space="1" w:color="auto"/>
      </w:pBdr>
      <w:spacing w:after="0"/>
      <w:rPr>
        <w:rFonts w:ascii="Arial" w:hAnsi="Arial"/>
        <w:i/>
        <w:color w:val="7F7F7F" w:themeColor="text1" w:themeTint="80"/>
        <w:sz w:val="20"/>
        <w:szCs w:val="20"/>
      </w:rPr>
    </w:pPr>
    <w:r>
      <w:rPr>
        <w:rFonts w:ascii="Arial" w:hAnsi="Arial"/>
        <w:i/>
        <w:noProof/>
        <w:color w:val="7F7F7F" w:themeColor="text1" w:themeTint="80"/>
        <w:sz w:val="20"/>
        <w:szCs w:val="20"/>
      </w:rPr>
      <w:drawing>
        <wp:anchor distT="0" distB="0" distL="114300" distR="114300" simplePos="0" relativeHeight="251660288" behindDoc="0" locked="0" layoutInCell="1" allowOverlap="1" wp14:anchorId="6DE142F1" wp14:editId="75D1F92E">
          <wp:simplePos x="0" y="0"/>
          <wp:positionH relativeFrom="column">
            <wp:posOffset>5327015</wp:posOffset>
          </wp:positionH>
          <wp:positionV relativeFrom="paragraph">
            <wp:posOffset>-207645</wp:posOffset>
          </wp:positionV>
          <wp:extent cx="616585" cy="321945"/>
          <wp:effectExtent l="0" t="0" r="0" b="825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SI_title.png"/>
                  <pic:cNvPicPr/>
                </pic:nvPicPr>
                <pic:blipFill>
                  <a:blip r:embed="rId1">
                    <a:extLst>
                      <a:ext uri="{28A0092B-C50C-407E-A947-70E740481C1C}">
                        <a14:useLocalDpi xmlns:a14="http://schemas.microsoft.com/office/drawing/2010/main" val="0"/>
                      </a:ext>
                    </a:extLst>
                  </a:blip>
                  <a:stretch>
                    <a:fillRect/>
                  </a:stretch>
                </pic:blipFill>
                <pic:spPr>
                  <a:xfrm>
                    <a:off x="0" y="0"/>
                    <a:ext cx="616585" cy="321945"/>
                  </a:xfrm>
                  <a:prstGeom prst="rect">
                    <a:avLst/>
                  </a:prstGeom>
                </pic:spPr>
              </pic:pic>
            </a:graphicData>
          </a:graphic>
          <wp14:sizeRelH relativeFrom="page">
            <wp14:pctWidth>0</wp14:pctWidth>
          </wp14:sizeRelH>
          <wp14:sizeRelV relativeFrom="page">
            <wp14:pctHeight>0</wp14:pctHeight>
          </wp14:sizeRelV>
        </wp:anchor>
      </w:drawing>
    </w:r>
    <w:r w:rsidR="00CA7557">
      <w:rPr>
        <w:rFonts w:ascii="Arial" w:hAnsi="Arial"/>
        <w:i/>
        <w:sz w:val="20"/>
        <w:szCs w:val="20"/>
      </w:rPr>
      <w:t>Working with Point Clouds in CloudCompare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63B636" w14:textId="77777777" w:rsidR="00C13A0E" w:rsidRDefault="00C13A0E">
    <w:pPr>
      <w:pStyle w:val="Header"/>
    </w:pPr>
    <w:r>
      <w:rPr>
        <w:noProof/>
      </w:rPr>
      <w:drawing>
        <wp:inline distT="0" distB="0" distL="0" distR="0" wp14:anchorId="13514DA1" wp14:editId="311BCCF7">
          <wp:extent cx="5943600" cy="648970"/>
          <wp:effectExtent l="0" t="0" r="0" b="1143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SI_banner_narow.png"/>
                  <pic:cNvPicPr/>
                </pic:nvPicPr>
                <pic:blipFill>
                  <a:blip r:embed="rId1">
                    <a:extLst>
                      <a:ext uri="{28A0092B-C50C-407E-A947-70E740481C1C}">
                        <a14:useLocalDpi xmlns:a14="http://schemas.microsoft.com/office/drawing/2010/main" val="0"/>
                      </a:ext>
                    </a:extLst>
                  </a:blip>
                  <a:stretch>
                    <a:fillRect/>
                  </a:stretch>
                </pic:blipFill>
                <pic:spPr>
                  <a:xfrm>
                    <a:off x="0" y="0"/>
                    <a:ext cx="5943600" cy="6489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EA2729"/>
    <w:multiLevelType w:val="hybridMultilevel"/>
    <w:tmpl w:val="0C3C9B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CE02D3"/>
    <w:multiLevelType w:val="hybridMultilevel"/>
    <w:tmpl w:val="8F9826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F01963"/>
    <w:multiLevelType w:val="hybridMultilevel"/>
    <w:tmpl w:val="F4E6AA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AD5ACE"/>
    <w:multiLevelType w:val="hybridMultilevel"/>
    <w:tmpl w:val="2662D2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464DA2"/>
    <w:multiLevelType w:val="hybridMultilevel"/>
    <w:tmpl w:val="86A4B92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F4784F"/>
    <w:multiLevelType w:val="hybridMultilevel"/>
    <w:tmpl w:val="5ECC45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3C6060"/>
    <w:multiLevelType w:val="hybridMultilevel"/>
    <w:tmpl w:val="ECFC3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DF1BC9"/>
    <w:multiLevelType w:val="hybridMultilevel"/>
    <w:tmpl w:val="31DAD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CC4C56"/>
    <w:multiLevelType w:val="hybridMultilevel"/>
    <w:tmpl w:val="8E7A7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85367F"/>
    <w:multiLevelType w:val="hybridMultilevel"/>
    <w:tmpl w:val="31DAD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B813E5"/>
    <w:multiLevelType w:val="hybridMultilevel"/>
    <w:tmpl w:val="09EC07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C874C2"/>
    <w:multiLevelType w:val="hybridMultilevel"/>
    <w:tmpl w:val="7CE6F81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BD1B2D"/>
    <w:multiLevelType w:val="hybridMultilevel"/>
    <w:tmpl w:val="A612A9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96234AA"/>
    <w:multiLevelType w:val="hybridMultilevel"/>
    <w:tmpl w:val="1606540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F41BCE"/>
    <w:multiLevelType w:val="hybridMultilevel"/>
    <w:tmpl w:val="E7322A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B50849"/>
    <w:multiLevelType w:val="hybridMultilevel"/>
    <w:tmpl w:val="2AC66E7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3902986"/>
    <w:multiLevelType w:val="hybridMultilevel"/>
    <w:tmpl w:val="6A6C1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032FFC"/>
    <w:multiLevelType w:val="hybridMultilevel"/>
    <w:tmpl w:val="1606540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184D9A"/>
    <w:multiLevelType w:val="hybridMultilevel"/>
    <w:tmpl w:val="719A8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8"/>
  </w:num>
  <w:num w:numId="3">
    <w:abstractNumId w:val="16"/>
  </w:num>
  <w:num w:numId="4">
    <w:abstractNumId w:val="13"/>
  </w:num>
  <w:num w:numId="5">
    <w:abstractNumId w:val="14"/>
  </w:num>
  <w:num w:numId="6">
    <w:abstractNumId w:val="5"/>
  </w:num>
  <w:num w:numId="7">
    <w:abstractNumId w:val="1"/>
  </w:num>
  <w:num w:numId="8">
    <w:abstractNumId w:val="12"/>
  </w:num>
  <w:num w:numId="9">
    <w:abstractNumId w:val="15"/>
  </w:num>
  <w:num w:numId="10">
    <w:abstractNumId w:val="2"/>
  </w:num>
  <w:num w:numId="11">
    <w:abstractNumId w:val="7"/>
  </w:num>
  <w:num w:numId="12">
    <w:abstractNumId w:val="9"/>
  </w:num>
  <w:num w:numId="13">
    <w:abstractNumId w:val="6"/>
  </w:num>
  <w:num w:numId="14">
    <w:abstractNumId w:val="11"/>
  </w:num>
  <w:num w:numId="15">
    <w:abstractNumId w:val="19"/>
  </w:num>
  <w:num w:numId="16">
    <w:abstractNumId w:val="8"/>
  </w:num>
  <w:num w:numId="17">
    <w:abstractNumId w:val="10"/>
  </w:num>
  <w:num w:numId="18">
    <w:abstractNumId w:val="3"/>
  </w:num>
  <w:num w:numId="19">
    <w:abstractNumId w:val="4"/>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5454"/>
    <w:rsid w:val="000000ED"/>
    <w:rsid w:val="00014336"/>
    <w:rsid w:val="0002129A"/>
    <w:rsid w:val="00034296"/>
    <w:rsid w:val="00044167"/>
    <w:rsid w:val="00065F1A"/>
    <w:rsid w:val="00070ABA"/>
    <w:rsid w:val="00072524"/>
    <w:rsid w:val="000F0804"/>
    <w:rsid w:val="00105B8D"/>
    <w:rsid w:val="00112978"/>
    <w:rsid w:val="0011495B"/>
    <w:rsid w:val="00134974"/>
    <w:rsid w:val="0015703B"/>
    <w:rsid w:val="00161EB9"/>
    <w:rsid w:val="001748DB"/>
    <w:rsid w:val="001906C9"/>
    <w:rsid w:val="0019603A"/>
    <w:rsid w:val="0019721E"/>
    <w:rsid w:val="001E630A"/>
    <w:rsid w:val="00200C91"/>
    <w:rsid w:val="00222B89"/>
    <w:rsid w:val="00236B92"/>
    <w:rsid w:val="0024069B"/>
    <w:rsid w:val="00241FD8"/>
    <w:rsid w:val="00250333"/>
    <w:rsid w:val="00253AED"/>
    <w:rsid w:val="00266649"/>
    <w:rsid w:val="002734AF"/>
    <w:rsid w:val="00276BB4"/>
    <w:rsid w:val="002B1E80"/>
    <w:rsid w:val="002C3DC8"/>
    <w:rsid w:val="00317FC7"/>
    <w:rsid w:val="003400B0"/>
    <w:rsid w:val="00340BD6"/>
    <w:rsid w:val="003439E4"/>
    <w:rsid w:val="00347760"/>
    <w:rsid w:val="003578D1"/>
    <w:rsid w:val="003620E9"/>
    <w:rsid w:val="00372CBD"/>
    <w:rsid w:val="00373747"/>
    <w:rsid w:val="00381ABE"/>
    <w:rsid w:val="003947D1"/>
    <w:rsid w:val="003949AF"/>
    <w:rsid w:val="003B453A"/>
    <w:rsid w:val="003C241F"/>
    <w:rsid w:val="003E1136"/>
    <w:rsid w:val="003F3A76"/>
    <w:rsid w:val="003F6B46"/>
    <w:rsid w:val="004049DD"/>
    <w:rsid w:val="0041400D"/>
    <w:rsid w:val="00425454"/>
    <w:rsid w:val="004720F0"/>
    <w:rsid w:val="0047256C"/>
    <w:rsid w:val="00482287"/>
    <w:rsid w:val="00482EA3"/>
    <w:rsid w:val="00487C72"/>
    <w:rsid w:val="004911E5"/>
    <w:rsid w:val="004A1346"/>
    <w:rsid w:val="004E2ED5"/>
    <w:rsid w:val="004F7097"/>
    <w:rsid w:val="005114C1"/>
    <w:rsid w:val="00523576"/>
    <w:rsid w:val="00543512"/>
    <w:rsid w:val="0054669F"/>
    <w:rsid w:val="00556BAE"/>
    <w:rsid w:val="005575C5"/>
    <w:rsid w:val="00570113"/>
    <w:rsid w:val="00580DE5"/>
    <w:rsid w:val="00583F62"/>
    <w:rsid w:val="00584DFA"/>
    <w:rsid w:val="005870CC"/>
    <w:rsid w:val="00595696"/>
    <w:rsid w:val="005B28D7"/>
    <w:rsid w:val="005D7F3B"/>
    <w:rsid w:val="005E5FA8"/>
    <w:rsid w:val="005F0E50"/>
    <w:rsid w:val="00630474"/>
    <w:rsid w:val="00657F4D"/>
    <w:rsid w:val="006632E3"/>
    <w:rsid w:val="00670F92"/>
    <w:rsid w:val="00694F23"/>
    <w:rsid w:val="006B3910"/>
    <w:rsid w:val="006C674F"/>
    <w:rsid w:val="006D1436"/>
    <w:rsid w:val="006D28B2"/>
    <w:rsid w:val="006D4861"/>
    <w:rsid w:val="006D661E"/>
    <w:rsid w:val="006E16DC"/>
    <w:rsid w:val="006F5B55"/>
    <w:rsid w:val="007016CC"/>
    <w:rsid w:val="00714852"/>
    <w:rsid w:val="00720DC6"/>
    <w:rsid w:val="00732314"/>
    <w:rsid w:val="007705CA"/>
    <w:rsid w:val="00791F8F"/>
    <w:rsid w:val="00794968"/>
    <w:rsid w:val="007A5481"/>
    <w:rsid w:val="007D2785"/>
    <w:rsid w:val="007D6EF1"/>
    <w:rsid w:val="007F038C"/>
    <w:rsid w:val="0080428E"/>
    <w:rsid w:val="0081354C"/>
    <w:rsid w:val="00822DF7"/>
    <w:rsid w:val="00832E40"/>
    <w:rsid w:val="0084315F"/>
    <w:rsid w:val="008557D2"/>
    <w:rsid w:val="0086334F"/>
    <w:rsid w:val="00882024"/>
    <w:rsid w:val="008945A5"/>
    <w:rsid w:val="008A4F2A"/>
    <w:rsid w:val="008D0B9B"/>
    <w:rsid w:val="008F6116"/>
    <w:rsid w:val="008F7011"/>
    <w:rsid w:val="00911AB3"/>
    <w:rsid w:val="0091559F"/>
    <w:rsid w:val="0092653B"/>
    <w:rsid w:val="00943DF2"/>
    <w:rsid w:val="00965F8C"/>
    <w:rsid w:val="009924DF"/>
    <w:rsid w:val="009A6198"/>
    <w:rsid w:val="009B0ADC"/>
    <w:rsid w:val="009B7A8D"/>
    <w:rsid w:val="009C0FCD"/>
    <w:rsid w:val="009E437A"/>
    <w:rsid w:val="009F14B9"/>
    <w:rsid w:val="00A05E4F"/>
    <w:rsid w:val="00A1122F"/>
    <w:rsid w:val="00A13144"/>
    <w:rsid w:val="00A1626C"/>
    <w:rsid w:val="00A25E6D"/>
    <w:rsid w:val="00A43310"/>
    <w:rsid w:val="00A45D7F"/>
    <w:rsid w:val="00A507E5"/>
    <w:rsid w:val="00A64993"/>
    <w:rsid w:val="00A66B8D"/>
    <w:rsid w:val="00A94A5E"/>
    <w:rsid w:val="00AA266E"/>
    <w:rsid w:val="00AA46F5"/>
    <w:rsid w:val="00AC2E78"/>
    <w:rsid w:val="00AC56E7"/>
    <w:rsid w:val="00AD5AE6"/>
    <w:rsid w:val="00AE0B81"/>
    <w:rsid w:val="00AF1728"/>
    <w:rsid w:val="00B00373"/>
    <w:rsid w:val="00B417FC"/>
    <w:rsid w:val="00B5468C"/>
    <w:rsid w:val="00B735EC"/>
    <w:rsid w:val="00B84C8B"/>
    <w:rsid w:val="00C00F8C"/>
    <w:rsid w:val="00C1198A"/>
    <w:rsid w:val="00C13A0E"/>
    <w:rsid w:val="00C441A4"/>
    <w:rsid w:val="00C63146"/>
    <w:rsid w:val="00C76B27"/>
    <w:rsid w:val="00C834D1"/>
    <w:rsid w:val="00C9384C"/>
    <w:rsid w:val="00CA7557"/>
    <w:rsid w:val="00CF3C06"/>
    <w:rsid w:val="00CF6C62"/>
    <w:rsid w:val="00D01A1A"/>
    <w:rsid w:val="00D217D0"/>
    <w:rsid w:val="00D31244"/>
    <w:rsid w:val="00D61DB9"/>
    <w:rsid w:val="00D7206E"/>
    <w:rsid w:val="00DA305D"/>
    <w:rsid w:val="00DB6738"/>
    <w:rsid w:val="00DB700F"/>
    <w:rsid w:val="00DC5F03"/>
    <w:rsid w:val="00DE5005"/>
    <w:rsid w:val="00DE77C3"/>
    <w:rsid w:val="00DF411A"/>
    <w:rsid w:val="00DF4166"/>
    <w:rsid w:val="00E14496"/>
    <w:rsid w:val="00E218F9"/>
    <w:rsid w:val="00E27410"/>
    <w:rsid w:val="00E43C50"/>
    <w:rsid w:val="00E75267"/>
    <w:rsid w:val="00E900F5"/>
    <w:rsid w:val="00EB1267"/>
    <w:rsid w:val="00EC7EF0"/>
    <w:rsid w:val="00ED214C"/>
    <w:rsid w:val="00F37159"/>
    <w:rsid w:val="00F414F8"/>
    <w:rsid w:val="00F445CB"/>
    <w:rsid w:val="00F56EED"/>
    <w:rsid w:val="00F85F2D"/>
    <w:rsid w:val="00FA00A8"/>
    <w:rsid w:val="00FB1766"/>
    <w:rsid w:val="00FC4637"/>
    <w:rsid w:val="00FE10FF"/>
    <w:rsid w:val="00FE3D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8019AC"/>
  <w14:defaultImageDpi w14:val="300"/>
  <w15:docId w15:val="{ADF038E6-E0A2-544E-ADC4-E1D0AAEC8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965F8C"/>
    <w:pPr>
      <w:spacing w:after="0"/>
    </w:pPr>
    <w:rPr>
      <w:rFonts w:ascii="Arial" w:hAnsi="Arial" w:cs="Arial"/>
      <w:sz w:val="20"/>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basedOn w:val="DefaultParagraphFont"/>
    <w:link w:val="Captiontext"/>
    <w:rsid w:val="00965F8C"/>
    <w:rPr>
      <w:rFonts w:ascii="Arial" w:hAnsi="Arial" w:cs="Arial"/>
    </w:rPr>
  </w:style>
  <w:style w:type="character" w:customStyle="1" w:styleId="footertextChar">
    <w:name w:val="footer text Char"/>
    <w:basedOn w:val="FooterChar"/>
    <w:link w:val="footertext"/>
    <w:rsid w:val="00276BB4"/>
    <w:rPr>
      <w:rFonts w:ascii="Arial" w:hAnsi="Arial"/>
      <w:i/>
      <w:sz w:val="18"/>
      <w:szCs w:val="24"/>
    </w:rPr>
  </w:style>
  <w:style w:type="character" w:styleId="UnresolvedMention">
    <w:name w:val="Unresolved Mention"/>
    <w:basedOn w:val="DefaultParagraphFont"/>
    <w:uiPriority w:val="99"/>
    <w:semiHidden/>
    <w:unhideWhenUsed/>
    <w:rsid w:val="00595696"/>
    <w:rPr>
      <w:color w:val="605E5C"/>
      <w:shd w:val="clear" w:color="auto" w:fill="E1DFDD"/>
    </w:rPr>
  </w:style>
  <w:style w:type="character" w:styleId="FollowedHyperlink">
    <w:name w:val="FollowedHyperlink"/>
    <w:basedOn w:val="DefaultParagraphFont"/>
    <w:uiPriority w:val="99"/>
    <w:semiHidden/>
    <w:unhideWhenUsed/>
    <w:rsid w:val="00595696"/>
    <w:rPr>
      <w:color w:val="800080" w:themeColor="followedHyperlink"/>
      <w:u w:val="single"/>
    </w:rPr>
  </w:style>
  <w:style w:type="paragraph" w:styleId="ListParagraph">
    <w:name w:val="List Paragraph"/>
    <w:basedOn w:val="Normal"/>
    <w:uiPriority w:val="34"/>
    <w:qFormat/>
    <w:rsid w:val="00595696"/>
    <w:pPr>
      <w:ind w:left="720"/>
      <w:contextualSpacing/>
    </w:pPr>
  </w:style>
  <w:style w:type="paragraph" w:customStyle="1" w:styleId="style1">
    <w:name w:val="style1"/>
    <w:basedOn w:val="Normal"/>
    <w:rsid w:val="009B0ADC"/>
    <w:pPr>
      <w:spacing w:before="100" w:beforeAutospacing="1" w:after="100" w:afterAutospacing="1"/>
    </w:pPr>
    <w:rPr>
      <w:rFonts w:eastAsia="Times New Roman"/>
    </w:rPr>
  </w:style>
  <w:style w:type="paragraph" w:styleId="NoSpacing">
    <w:name w:val="No Spacing"/>
    <w:link w:val="NoSpacingChar"/>
    <w:uiPriority w:val="1"/>
    <w:qFormat/>
    <w:rsid w:val="0002129A"/>
    <w:rPr>
      <w:rFonts w:asciiTheme="minorHAnsi" w:eastAsiaTheme="minorEastAsia" w:hAnsiTheme="minorHAnsi" w:cstheme="minorBidi"/>
      <w:sz w:val="22"/>
      <w:szCs w:val="22"/>
      <w:lang w:eastAsia="zh-CN"/>
    </w:rPr>
  </w:style>
  <w:style w:type="character" w:customStyle="1" w:styleId="NoSpacingChar">
    <w:name w:val="No Spacing Char"/>
    <w:basedOn w:val="DefaultParagraphFont"/>
    <w:link w:val="NoSpacing"/>
    <w:uiPriority w:val="1"/>
    <w:rsid w:val="0002129A"/>
    <w:rPr>
      <w:rFonts w:asciiTheme="minorHAnsi" w:eastAsiaTheme="minorEastAsia" w:hAnsiTheme="minorHAnsi" w:cstheme="minorBid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hyperlink" Target="https://www.cloudcompare.org/doc/wiki/index.php?title=CANUPO_(plugin)" TargetMode="Externa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anielgm.net/cc/" TargetMode="External"/><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tif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4.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29.tiff"/><Relationship Id="rId4" Type="http://schemas.openxmlformats.org/officeDocument/2006/relationships/settings" Target="settings.xml"/><Relationship Id="rId9" Type="http://schemas.openxmlformats.org/officeDocument/2006/relationships/hyperlink" Target="http://nicolas.brodu.net/en/recherche/canupo/" TargetMode="Externa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8.tiff"/><Relationship Id="rId48" Type="http://schemas.openxmlformats.org/officeDocument/2006/relationships/image" Target="media/image33.png"/><Relationship Id="rId8" Type="http://schemas.openxmlformats.org/officeDocument/2006/relationships/hyperlink" Target="https://www.danielgm.net/cc/"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nicolas.brodu.net/en/recherche/canupo/" TargetMode="External"/><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7.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prattsitaula:Documents:BethFiles:GETSI:logos-branding:GETSI%20docx%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FA071-B469-B542-AB14-6313899C6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Macintosh%20HD:Users:prattsitaula:Documents:BethFiles:GETSI:logos-branding:GETSI%20docx%20template.dotx</Template>
  <TotalTime>323</TotalTime>
  <Pages>8</Pages>
  <Words>2202</Words>
  <Characters>12554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14727</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Pratt-Sitaula</dc:creator>
  <cp:lastModifiedBy>Lynch, Brigid Moira</cp:lastModifiedBy>
  <cp:revision>36</cp:revision>
  <cp:lastPrinted>2012-11-07T23:31:00Z</cp:lastPrinted>
  <dcterms:created xsi:type="dcterms:W3CDTF">2014-05-27T20:58:00Z</dcterms:created>
  <dcterms:modified xsi:type="dcterms:W3CDTF">2021-04-02T15:43:00Z</dcterms:modified>
</cp:coreProperties>
</file>