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96FEAB5" w14:textId="0B8BE72A" w:rsidR="00F414F8" w:rsidRPr="000D2F83" w:rsidRDefault="00930F8C" w:rsidP="000D2F83">
      <w:pPr>
        <w:pStyle w:val="Title"/>
      </w:pPr>
      <w:r>
        <w:t>Introduction to</w:t>
      </w:r>
      <w:r w:rsidR="00B06BBE">
        <w:t xml:space="preserve"> Structure from Motion</w:t>
      </w:r>
      <w:r w:rsidR="00C65B34">
        <w:t xml:space="preserve"> (SfM)</w:t>
      </w:r>
      <w:r>
        <w:t xml:space="preserve"> for remote field</w:t>
      </w:r>
    </w:p>
    <w:p w14:paraId="37CFCB32" w14:textId="310DFD57" w:rsidR="00B06BBE" w:rsidRDefault="00B06BBE" w:rsidP="009B1D6B">
      <w:pPr>
        <w:pStyle w:val="Authortext"/>
      </w:pPr>
      <w:r>
        <w:t>Beth Pratt-Sitaula</w:t>
      </w:r>
      <w:r w:rsidR="001612D0">
        <w:t xml:space="preserve"> (</w:t>
      </w:r>
      <w:r>
        <w:t>UNAVCO</w:t>
      </w:r>
      <w:r w:rsidR="002F28B3">
        <w:t>)</w:t>
      </w:r>
    </w:p>
    <w:p w14:paraId="51F25A66" w14:textId="075CA1A3" w:rsidR="005474EF" w:rsidRPr="005474EF" w:rsidRDefault="005474EF" w:rsidP="00930F8C">
      <w:pPr>
        <w:rPr>
          <w:i/>
        </w:rPr>
      </w:pPr>
      <w:r>
        <w:rPr>
          <w:i/>
        </w:rPr>
        <w:t xml:space="preserve">In this exercise you will learn the basics of how to process a set of photographs into a 3D point cloud model. </w:t>
      </w:r>
      <w:r w:rsidR="006F0266">
        <w:rPr>
          <w:i/>
        </w:rPr>
        <w:t xml:space="preserve">This process is called </w:t>
      </w:r>
      <w:r w:rsidR="006F0266" w:rsidRPr="006F0266">
        <w:rPr>
          <w:i/>
        </w:rPr>
        <w:t>Structure from Motion (SfM) photogrammetry</w:t>
      </w:r>
      <w:r w:rsidR="006F0266">
        <w:rPr>
          <w:i/>
        </w:rPr>
        <w:t>. You will georeference the point cloud to a local coordinate system.</w:t>
      </w:r>
      <w:r w:rsidR="006550B4">
        <w:rPr>
          <w:i/>
        </w:rPr>
        <w:t xml:space="preserve"> </w:t>
      </w:r>
      <w:r w:rsidR="006550B4" w:rsidRPr="006550B4">
        <w:rPr>
          <w:i/>
        </w:rPr>
        <w:t xml:space="preserve">In </w:t>
      </w:r>
      <w:r w:rsidR="006550B4">
        <w:rPr>
          <w:i/>
        </w:rPr>
        <w:t xml:space="preserve">a </w:t>
      </w:r>
      <w:r w:rsidR="006550B4" w:rsidRPr="006550B4">
        <w:rPr>
          <w:i/>
        </w:rPr>
        <w:t>subsequent exercise you will collect or use photos taken by others that address a</w:t>
      </w:r>
      <w:r w:rsidR="006550B4">
        <w:rPr>
          <w:i/>
        </w:rPr>
        <w:t>n actual geological research question. In this exercise, you will just learn the process</w:t>
      </w:r>
      <w:r w:rsidR="009837D2">
        <w:rPr>
          <w:i/>
        </w:rPr>
        <w:t xml:space="preserve"> using the software (that you should have installed on your computer already) – Agisoft MetaShape Pro.</w:t>
      </w:r>
    </w:p>
    <w:p w14:paraId="2AC815A1" w14:textId="73F3257A" w:rsidR="00BA1233" w:rsidRDefault="00BA1233" w:rsidP="00BA1233">
      <w:pPr>
        <w:pStyle w:val="Heading1"/>
      </w:pPr>
      <w:r>
        <w:t>Collect a set of photos</w:t>
      </w:r>
      <w:r w:rsidR="008A4440">
        <w:t xml:space="preserve"> with GCPs</w:t>
      </w:r>
    </w:p>
    <w:p w14:paraId="3F247237" w14:textId="1132E035" w:rsidR="00BA1233" w:rsidRDefault="006550B4" w:rsidP="00BA1233">
      <w:r>
        <w:t>You will collect a set of photographs from something easily accessible in or nearby your home using whatever digital camera you prefer. A smart phone can work great. I suggest a sofa, two adjoining walls, a small berm, or perhaps the corner of a shed. It really does not matter that much, you should just have some surfaces at different angles so your final 3D model is more than a flat surface. Before you actually start taking the photos, you will need to place targets or ground control points (GCP) in the field of view so that you can establish a coordinate system and known points for the model.</w:t>
      </w:r>
    </w:p>
    <w:p w14:paraId="3A612362" w14:textId="4949D206" w:rsidR="006550B4" w:rsidRPr="00BA1233" w:rsidRDefault="009837D2" w:rsidP="006550B4">
      <w:pPr>
        <w:pStyle w:val="Heading2"/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386AAEFA" wp14:editId="6864CC57">
            <wp:simplePos x="0" y="0"/>
            <wp:positionH relativeFrom="column">
              <wp:posOffset>2893492</wp:posOffset>
            </wp:positionH>
            <wp:positionV relativeFrom="paragraph">
              <wp:posOffset>182461</wp:posOffset>
            </wp:positionV>
            <wp:extent cx="3336290" cy="2484755"/>
            <wp:effectExtent l="0" t="0" r="3810" b="4445"/>
            <wp:wrapTight wrapText="bothSides">
              <wp:wrapPolygon edited="0">
                <wp:start x="0" y="0"/>
                <wp:lineTo x="0" y="21528"/>
                <wp:lineTo x="21542" y="21528"/>
                <wp:lineTo x="21542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0458.jpg"/>
                    <pic:cNvPicPr/>
                  </pic:nvPicPr>
                  <pic:blipFill rotWithShape="1">
                    <a:blip r:embed="rId8"/>
                    <a:srcRect l="27054" t="27558"/>
                    <a:stretch/>
                  </pic:blipFill>
                  <pic:spPr bwMode="auto">
                    <a:xfrm>
                      <a:off x="0" y="0"/>
                      <a:ext cx="3336290" cy="2484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50B4">
        <w:t>Place ground control points (GCPs)</w:t>
      </w:r>
    </w:p>
    <w:p w14:paraId="553746A2" w14:textId="1E7B920E" w:rsidR="00535656" w:rsidRDefault="009837D2" w:rsidP="002920C5">
      <w:r>
        <w:rPr>
          <w:noProof/>
        </w:rPr>
        <w:drawing>
          <wp:anchor distT="0" distB="0" distL="114300" distR="114300" simplePos="0" relativeHeight="251659264" behindDoc="1" locked="0" layoutInCell="1" allowOverlap="1" wp14:anchorId="565BFA69" wp14:editId="2F8D0F34">
            <wp:simplePos x="0" y="0"/>
            <wp:positionH relativeFrom="column">
              <wp:posOffset>2893695</wp:posOffset>
            </wp:positionH>
            <wp:positionV relativeFrom="paragraph">
              <wp:posOffset>2503805</wp:posOffset>
            </wp:positionV>
            <wp:extent cx="3335020" cy="2119630"/>
            <wp:effectExtent l="0" t="0" r="5080" b="1270"/>
            <wp:wrapTight wrapText="bothSides">
              <wp:wrapPolygon edited="0">
                <wp:start x="0" y="0"/>
                <wp:lineTo x="0" y="21484"/>
                <wp:lineTo x="21551" y="21484"/>
                <wp:lineTo x="21551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SC00854.jpg"/>
                    <pic:cNvPicPr/>
                  </pic:nvPicPr>
                  <pic:blipFill rotWithShape="1">
                    <a:blip r:embed="rId9"/>
                    <a:srcRect l="2280" t="29658" r="24004"/>
                    <a:stretch/>
                  </pic:blipFill>
                  <pic:spPr bwMode="auto">
                    <a:xfrm>
                      <a:off x="0" y="0"/>
                      <a:ext cx="3335020" cy="2119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50B4">
        <w:t xml:space="preserve">In a proper geological SfM project, you would </w:t>
      </w:r>
      <w:r>
        <w:t xml:space="preserve">use </w:t>
      </w:r>
      <w:r w:rsidR="006550B4">
        <w:t xml:space="preserve">five or more GCP, but for this exercise, we will just use three so you can learn the process more quickly. GCPs can really be anything that had a clear center point. Agisoft provides targets with specific </w:t>
      </w:r>
      <w:r>
        <w:t>shapes but a simple</w:t>
      </w:r>
      <w:r w:rsidRPr="009837D2">
        <w:t xml:space="preserve"> </w:t>
      </w:r>
      <w:r w:rsidRPr="009837D2">
        <w:rPr>
          <w:rFonts w:ascii="Segoe UI Symbol" w:hAnsi="Segoe UI Symbol" w:cs="Segoe UI Symbol"/>
        </w:rPr>
        <w:t>✚</w:t>
      </w:r>
      <w:r w:rsidRPr="009837D2">
        <w:t xml:space="preserve"> </w:t>
      </w:r>
      <w:r>
        <w:t>and a number can work great. Grab your paper, marker, and tape and put three GCPs on different faces of the item you plan photograph.</w:t>
      </w:r>
      <w:r w:rsidR="00535656">
        <w:t xml:space="preserve"> </w:t>
      </w:r>
    </w:p>
    <w:p w14:paraId="06DCF133" w14:textId="77777777" w:rsidR="00535656" w:rsidRDefault="00535656" w:rsidP="00535656">
      <w:pPr>
        <w:pStyle w:val="ListParagraph"/>
        <w:numPr>
          <w:ilvl w:val="0"/>
          <w:numId w:val="19"/>
        </w:numPr>
      </w:pPr>
      <w:r>
        <w:t xml:space="preserve">Do spread your GCPs out. </w:t>
      </w:r>
    </w:p>
    <w:p w14:paraId="47B8FF98" w14:textId="77777777" w:rsidR="00535656" w:rsidRDefault="00535656" w:rsidP="00535656">
      <w:pPr>
        <w:pStyle w:val="ListParagraph"/>
        <w:numPr>
          <w:ilvl w:val="0"/>
          <w:numId w:val="19"/>
        </w:numPr>
      </w:pPr>
      <w:r>
        <w:t xml:space="preserve">Do NOT bunch them all together in the same location. </w:t>
      </w:r>
    </w:p>
    <w:p w14:paraId="4F85D077" w14:textId="012F9562" w:rsidR="008A4440" w:rsidRDefault="00535656" w:rsidP="00535656">
      <w:pPr>
        <w:pStyle w:val="ListParagraph"/>
        <w:numPr>
          <w:ilvl w:val="0"/>
          <w:numId w:val="19"/>
        </w:numPr>
      </w:pPr>
      <w:r>
        <w:t>If your surface has multiple angles aim to put the GCPs on different surfaces.</w:t>
      </w:r>
    </w:p>
    <w:p w14:paraId="3A5667D0" w14:textId="059EF416" w:rsidR="008A4440" w:rsidRDefault="00535656">
      <w:pPr>
        <w:spacing w:after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FBC33DD" wp14:editId="7D015998">
                <wp:simplePos x="0" y="0"/>
                <wp:positionH relativeFrom="column">
                  <wp:posOffset>-24319</wp:posOffset>
                </wp:positionH>
                <wp:positionV relativeFrom="paragraph">
                  <wp:posOffset>440717</wp:posOffset>
                </wp:positionV>
                <wp:extent cx="2888804" cy="1244276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8804" cy="124427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0ADED6" w14:textId="751DD530" w:rsidR="009837D2" w:rsidRDefault="009837D2" w:rsidP="009837D2">
                            <w:pPr>
                              <w:pStyle w:val="Captiontext"/>
                            </w:pPr>
                            <w:r>
                              <w:t xml:space="preserve">Figure 1. Examples of GCPs on a wall </w:t>
                            </w:r>
                            <w:r w:rsidR="00936D11">
                              <w:t>and</w:t>
                            </w:r>
                            <w:r>
                              <w:t xml:space="preserve"> a real geologic outcrop. They are also used when </w:t>
                            </w:r>
                            <w:r w:rsidR="00936D11">
                              <w:t>SfM is done with drones but they must be a lot bigger to be viewed from further away.</w:t>
                            </w:r>
                            <w:r w:rsidR="00535656">
                              <w:t xml:space="preserve"> In the case of a drone, all the GCP will probably be laid flat.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FBC33DD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-1.9pt;margin-top:34.7pt;width:227.45pt;height:97.9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" filled="f" stroked="f" strokeweight=".5pt">
                <v:textbox>
                  <w:txbxContent>
                    <w:p w14:paraId="420ADED6" w14:textId="751DD530" w:rsidR="009837D2" w:rsidRDefault="009837D2" w:rsidP="009837D2">
                      <w:pPr>
                        <w:pStyle w:val="Captiontext"/>
                      </w:pPr>
                      <w:r>
                        <w:t xml:space="preserve">Figure 1. Examples of GCPs on a wall </w:t>
                      </w:r>
                      <w:r w:rsidR="00936D11">
                        <w:t>and</w:t>
                      </w:r>
                      <w:r>
                        <w:t xml:space="preserve"> a real geologic outcrop. They are also used when </w:t>
                      </w:r>
                      <w:r w:rsidR="00936D11">
                        <w:t>SfM is done with drones but they must be a lot bigger to be viewed from further away.</w:t>
                      </w:r>
                      <w:r w:rsidR="00535656">
                        <w:t xml:space="preserve"> In the case of a drone, all the GCP will probably be laid flat.</w:t>
                      </w:r>
                    </w:p>
                  </w:txbxContent>
                </v:textbox>
              </v:shape>
            </w:pict>
          </mc:Fallback>
        </mc:AlternateContent>
      </w:r>
      <w:r w:rsidR="008A4440">
        <w:br w:type="page"/>
      </w:r>
    </w:p>
    <w:p w14:paraId="672331AC" w14:textId="49DD9263" w:rsidR="00BA1233" w:rsidRDefault="008A4440" w:rsidP="008A4440">
      <w:pPr>
        <w:pStyle w:val="Heading2"/>
      </w:pPr>
      <w:r>
        <w:lastRenderedPageBreak/>
        <w:t>Sketch your “field site”</w:t>
      </w:r>
    </w:p>
    <w:p w14:paraId="5445CABD" w14:textId="530FA05D" w:rsidR="008A4440" w:rsidRDefault="008A4440" w:rsidP="008A4440">
      <w:r>
        <w:t xml:space="preserve">All good geologists carefully sketch their field area. This case is no different. Make a quick sketch of your “field site” and include the general location of the GCPs. This may seem a little silly in your living room </w:t>
      </w:r>
      <w:r w:rsidR="00027A82">
        <w:t xml:space="preserve">or back yard </w:t>
      </w:r>
      <w:r>
        <w:t>but this is an essential step in any larger study. It can be a major pain if you cannot remember which GCP is where.</w:t>
      </w:r>
    </w:p>
    <w:p w14:paraId="7B9C00E7" w14:textId="2ADB9A73" w:rsidR="008A4440" w:rsidRDefault="008A4440" w:rsidP="008A4440"/>
    <w:p w14:paraId="45C1036C" w14:textId="18AD1151" w:rsidR="008A4440" w:rsidRDefault="008A4440" w:rsidP="008A4440"/>
    <w:p w14:paraId="427E040D" w14:textId="776E4654" w:rsidR="008A4440" w:rsidRDefault="008A4440" w:rsidP="008A4440"/>
    <w:p w14:paraId="5C8CFC06" w14:textId="27AD6798" w:rsidR="008A4440" w:rsidRDefault="008A4440" w:rsidP="008A4440"/>
    <w:p w14:paraId="426BFDE6" w14:textId="43F82590" w:rsidR="008A4440" w:rsidRDefault="008A4440" w:rsidP="008A4440"/>
    <w:p w14:paraId="21C5EA51" w14:textId="40BAF992" w:rsidR="008A4440" w:rsidRDefault="008A4440" w:rsidP="008A4440"/>
    <w:p w14:paraId="60052F34" w14:textId="41F0BD93" w:rsidR="008A4440" w:rsidRDefault="008A4440" w:rsidP="008A4440"/>
    <w:p w14:paraId="4BA58885" w14:textId="2873212C" w:rsidR="008A4440" w:rsidRDefault="008A4440" w:rsidP="008A4440"/>
    <w:p w14:paraId="63CC5A11" w14:textId="31A82A26" w:rsidR="008A4440" w:rsidRDefault="008A4440" w:rsidP="008A4440"/>
    <w:p w14:paraId="1B65C3D5" w14:textId="2A16758E" w:rsidR="008A4440" w:rsidRDefault="008A4440" w:rsidP="008A4440"/>
    <w:p w14:paraId="3AA8A4C0" w14:textId="38C519DA" w:rsidR="008A4440" w:rsidRDefault="008A4440" w:rsidP="008A4440"/>
    <w:p w14:paraId="0F006012" w14:textId="79C8CEFC" w:rsidR="008A4440" w:rsidRDefault="008A4440" w:rsidP="008A4440"/>
    <w:p w14:paraId="66F4D91F" w14:textId="4F01F11D" w:rsidR="008A4440" w:rsidRDefault="008A4440" w:rsidP="008A4440"/>
    <w:p w14:paraId="5D00E788" w14:textId="5ECCA40A" w:rsidR="008A4440" w:rsidRDefault="008A4440" w:rsidP="008A4440">
      <w:pPr>
        <w:pStyle w:val="Heading2"/>
      </w:pPr>
      <w:r>
        <w:t>Measure your GCPs</w:t>
      </w:r>
    </w:p>
    <w:p w14:paraId="4690307C" w14:textId="2525105F" w:rsidR="008A4440" w:rsidRDefault="008A4440" w:rsidP="008A4440">
      <w:pPr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1986E271" wp14:editId="3FDCB2D3">
                <wp:simplePos x="0" y="0"/>
                <wp:positionH relativeFrom="column">
                  <wp:posOffset>2091446</wp:posOffset>
                </wp:positionH>
                <wp:positionV relativeFrom="paragraph">
                  <wp:posOffset>52070</wp:posOffset>
                </wp:positionV>
                <wp:extent cx="4363720" cy="2971800"/>
                <wp:effectExtent l="0" t="0" r="5080" b="0"/>
                <wp:wrapThrough wrapText="bothSides">
                  <wp:wrapPolygon edited="0">
                    <wp:start x="0" y="0"/>
                    <wp:lineTo x="0" y="18092"/>
                    <wp:lineTo x="126" y="21415"/>
                    <wp:lineTo x="21248" y="21415"/>
                    <wp:lineTo x="21499" y="18092"/>
                    <wp:lineTo x="21499" y="0"/>
                    <wp:lineTo x="0" y="0"/>
                  </wp:wrapPolygon>
                </wp:wrapThrough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63720" cy="2971800"/>
                          <a:chOff x="0" y="0"/>
                          <a:chExt cx="4363720" cy="2971800"/>
                        </a:xfrm>
                      </wpg:grpSpPr>
                      <wps:wsp>
                        <wps:cNvPr id="16" name="Text Box 16"/>
                        <wps:cNvSpPr txBox="1"/>
                        <wps:spPr>
                          <a:xfrm>
                            <a:off x="0" y="2514600"/>
                            <a:ext cx="43434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F02A62D" w14:textId="775F89F1" w:rsidR="008A4440" w:rsidRDefault="008A4440" w:rsidP="008A4440">
                              <w:pPr>
                                <w:pStyle w:val="Captiontext"/>
                                <w:spacing w:before="0" w:after="0"/>
                              </w:pPr>
                              <w:r>
                                <w:t>Figure 2. SfM targets on an outcrop. You will determine their position from an arbitrary 0-0-0 position by measuring the distance and angle.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Picture 3" descr="Macintosh HD:Users:prattsitaula:Documents:BethFiles:GETSI:MODULES:Field_Analyz-High-Rez:images:beth unit 2.1 figs:SfM points.png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3720" cy="2479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86E271" id="Group 8" o:spid="_x0000_s1027" style="position:absolute;margin-left:164.7pt;margin-top:4.1pt;width:343.6pt;height:234pt;z-index:251662336" coordsize="43637,2971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">
                <v:shape id="Text Box 16" o:spid="_x0000_s1028" type="#_x0000_t202" style="position:absolute;top:25146;width:43434;height:457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" filled="f" stroked="f">
                  <v:textbox>
                    <w:txbxContent>
                      <w:p w14:paraId="4F02A62D" w14:textId="775F89F1" w:rsidR="008A4440" w:rsidRDefault="008A4440" w:rsidP="008A4440">
                        <w:pPr>
                          <w:pStyle w:val="Captiontext"/>
                          <w:spacing w:before="0" w:after="0"/>
                        </w:pPr>
                        <w:r>
                          <w:t>Figure 2. SfM targets on an outcrop. You will determine their position from an arbitrary 0-0-0 position by measuring the distance and angle.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9" type="#_x0000_t75" alt="Macintosh HD:Users:prattsitaula:Documents:BethFiles:GETSI:MODULES:Field_Analyz-High-Rez:images:beth unit 2.1 figs:SfM points.png" style="position:absolute;width:43637;height:2479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">
                  <v:imagedata r:id="rId11" o:title="SfM points"/>
                </v:shape>
                <w10:wrap type="through"/>
              </v:group>
            </w:pict>
          </mc:Fallback>
        </mc:AlternateContent>
      </w:r>
      <w:r>
        <w:t xml:space="preserve">In a larger field site, you would probably use a survey-grade GPS unit (much much better GPS than your phone has in it) to carefully measure the location of your GCPs in the global reference frame – i.e. latitude and longitude – so that you could find the spot from anywhere on the globe. For a small project like this and some other projects where absolute location does not matter so much, we can use a </w:t>
      </w:r>
      <w:r>
        <w:rPr>
          <w:u w:val="single"/>
        </w:rPr>
        <w:t>local reference frame</w:t>
      </w:r>
      <w:r>
        <w:t>. That means we need to determine an arbitrary 0-0-0 location and measure the GCPs from that spot.</w:t>
      </w:r>
      <w:r w:rsidRPr="008A4440">
        <w:rPr>
          <w:noProof/>
        </w:rPr>
        <w:t xml:space="preserve"> </w:t>
      </w:r>
    </w:p>
    <w:p w14:paraId="1B388319" w14:textId="1987F47E" w:rsidR="008A4440" w:rsidRDefault="008A4440" w:rsidP="008A4440">
      <w:r>
        <w:t xml:space="preserve">Take the measurements needed so that you can later determine x-y-z values for each SfM GCP (also called a “target”) from a local 0-0-0 point that you decide. </w:t>
      </w:r>
    </w:p>
    <w:p w14:paraId="73B5C11D" w14:textId="10798893" w:rsidR="008A4440" w:rsidRDefault="008A4440" w:rsidP="008A4440">
      <w:r>
        <w:lastRenderedPageBreak/>
        <w:t xml:space="preserve">From the 0-0-0 point, you will need to </w:t>
      </w:r>
      <w:r w:rsidR="00027A82">
        <w:t>measure for each GCP</w:t>
      </w:r>
      <w:r>
        <w:t>:</w:t>
      </w:r>
    </w:p>
    <w:p w14:paraId="458E4C1A" w14:textId="53B19287" w:rsidR="008A4440" w:rsidRDefault="008A4440" w:rsidP="008A4440">
      <w:pPr>
        <w:pStyle w:val="ListParagraph"/>
        <w:numPr>
          <w:ilvl w:val="0"/>
          <w:numId w:val="17"/>
        </w:numPr>
      </w:pPr>
      <w:r>
        <w:t>linear distance – you can do this with a measuring tape OR a string on which you have made 10-cm marks using a marker and ruler</w:t>
      </w:r>
    </w:p>
    <w:p w14:paraId="6FC126BD" w14:textId="3AD088FF" w:rsidR="00535656" w:rsidRDefault="00535656" w:rsidP="008A4440">
      <w:pPr>
        <w:pStyle w:val="ListParagraph"/>
        <w:numPr>
          <w:ilvl w:val="0"/>
          <w:numId w:val="17"/>
        </w:numPr>
      </w:pPr>
      <w:r>
        <w:t>azimuth of the line between the 0-0-0 and the GCP – use your compass or compass app</w:t>
      </w:r>
    </w:p>
    <w:p w14:paraId="65607858" w14:textId="071C5147" w:rsidR="00535656" w:rsidRDefault="008A4440" w:rsidP="008A4440">
      <w:pPr>
        <w:pStyle w:val="ListParagraph"/>
        <w:numPr>
          <w:ilvl w:val="0"/>
          <w:numId w:val="17"/>
        </w:numPr>
      </w:pPr>
      <w:r w:rsidRPr="00320A67">
        <w:t xml:space="preserve">vertical angle </w:t>
      </w:r>
      <w:r w:rsidR="00535656">
        <w:t>from 0-0-0 point to the GCP – use your compass or inclinometer/protractor app</w:t>
      </w:r>
    </w:p>
    <w:p w14:paraId="5439CB9C" w14:textId="3B185307" w:rsidR="00535656" w:rsidRDefault="00535656" w:rsidP="00535656">
      <w:r>
        <w:t>Although you can do these measurements by yourself with a bit of ingenuity, tape, and/or knots, if you can recruit a family member or roommate for a few minutes, it will be easier.</w:t>
      </w:r>
    </w:p>
    <w:p w14:paraId="60FF3962" w14:textId="6466BBA6" w:rsidR="008A4440" w:rsidRDefault="008A4440" w:rsidP="00535656">
      <w:r>
        <w:t xml:space="preserve">You will later determine x-y-z values of the </w:t>
      </w:r>
      <w:r w:rsidR="00535656">
        <w:t>GCPs</w:t>
      </w:r>
      <w:r>
        <w:t xml:space="preserve"> using trigonometry.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88"/>
        <w:gridCol w:w="2137"/>
        <w:gridCol w:w="1890"/>
        <w:gridCol w:w="1890"/>
      </w:tblGrid>
      <w:tr w:rsidR="008A4440" w14:paraId="4A82E595" w14:textId="77777777" w:rsidTr="00535656">
        <w:tc>
          <w:tcPr>
            <w:tcW w:w="1188" w:type="dxa"/>
          </w:tcPr>
          <w:p w14:paraId="3A4952AC" w14:textId="77777777" w:rsidR="008A4440" w:rsidRDefault="008A4440" w:rsidP="004E5474">
            <w:r>
              <w:t>GCP #</w:t>
            </w:r>
          </w:p>
        </w:tc>
        <w:tc>
          <w:tcPr>
            <w:tcW w:w="2137" w:type="dxa"/>
          </w:tcPr>
          <w:p w14:paraId="29F563CE" w14:textId="2F360571" w:rsidR="008A4440" w:rsidRDefault="008A4440" w:rsidP="004E5474">
            <w:r>
              <w:t>Distance to GCP</w:t>
            </w:r>
            <w:r w:rsidR="00535656">
              <w:t>*</w:t>
            </w:r>
          </w:p>
        </w:tc>
        <w:tc>
          <w:tcPr>
            <w:tcW w:w="1890" w:type="dxa"/>
          </w:tcPr>
          <w:p w14:paraId="4602AF13" w14:textId="77777777" w:rsidR="008A4440" w:rsidRDefault="008A4440" w:rsidP="004E5474">
            <w:r>
              <w:t>Azimuth to GCP</w:t>
            </w:r>
          </w:p>
        </w:tc>
        <w:tc>
          <w:tcPr>
            <w:tcW w:w="1890" w:type="dxa"/>
          </w:tcPr>
          <w:p w14:paraId="7003528D" w14:textId="77777777" w:rsidR="008A4440" w:rsidRDefault="008A4440" w:rsidP="004E5474">
            <w:r>
              <w:t>Slope to GCP</w:t>
            </w:r>
          </w:p>
        </w:tc>
      </w:tr>
      <w:tr w:rsidR="00535656" w14:paraId="258BF2FD" w14:textId="77777777" w:rsidTr="00535656">
        <w:tc>
          <w:tcPr>
            <w:tcW w:w="1188" w:type="dxa"/>
          </w:tcPr>
          <w:p w14:paraId="6394FE34" w14:textId="77777777" w:rsidR="00535656" w:rsidRDefault="00535656" w:rsidP="004E5474"/>
        </w:tc>
        <w:tc>
          <w:tcPr>
            <w:tcW w:w="2137" w:type="dxa"/>
          </w:tcPr>
          <w:p w14:paraId="65E8EE53" w14:textId="77777777" w:rsidR="00535656" w:rsidRDefault="00535656" w:rsidP="004E5474"/>
        </w:tc>
        <w:tc>
          <w:tcPr>
            <w:tcW w:w="1890" w:type="dxa"/>
          </w:tcPr>
          <w:p w14:paraId="340BD366" w14:textId="77777777" w:rsidR="00535656" w:rsidRDefault="00535656" w:rsidP="004E5474"/>
        </w:tc>
        <w:tc>
          <w:tcPr>
            <w:tcW w:w="1890" w:type="dxa"/>
          </w:tcPr>
          <w:p w14:paraId="44B9C373" w14:textId="77777777" w:rsidR="00535656" w:rsidRDefault="00535656" w:rsidP="004E5474"/>
        </w:tc>
      </w:tr>
      <w:tr w:rsidR="00535656" w14:paraId="527FE270" w14:textId="77777777" w:rsidTr="00535656">
        <w:tc>
          <w:tcPr>
            <w:tcW w:w="1188" w:type="dxa"/>
          </w:tcPr>
          <w:p w14:paraId="5D024253" w14:textId="77777777" w:rsidR="00535656" w:rsidRDefault="00535656" w:rsidP="004E5474"/>
        </w:tc>
        <w:tc>
          <w:tcPr>
            <w:tcW w:w="2137" w:type="dxa"/>
          </w:tcPr>
          <w:p w14:paraId="3AB750E1" w14:textId="77777777" w:rsidR="00535656" w:rsidRDefault="00535656" w:rsidP="004E5474"/>
        </w:tc>
        <w:tc>
          <w:tcPr>
            <w:tcW w:w="1890" w:type="dxa"/>
          </w:tcPr>
          <w:p w14:paraId="25A6A2B4" w14:textId="77777777" w:rsidR="00535656" w:rsidRDefault="00535656" w:rsidP="004E5474"/>
        </w:tc>
        <w:tc>
          <w:tcPr>
            <w:tcW w:w="1890" w:type="dxa"/>
          </w:tcPr>
          <w:p w14:paraId="04BC9A80" w14:textId="77777777" w:rsidR="00535656" w:rsidRDefault="00535656" w:rsidP="004E5474"/>
        </w:tc>
      </w:tr>
      <w:tr w:rsidR="00535656" w14:paraId="26586D81" w14:textId="77777777" w:rsidTr="00535656">
        <w:tc>
          <w:tcPr>
            <w:tcW w:w="1188" w:type="dxa"/>
          </w:tcPr>
          <w:p w14:paraId="40633C65" w14:textId="77777777" w:rsidR="00535656" w:rsidRDefault="00535656" w:rsidP="004E5474"/>
        </w:tc>
        <w:tc>
          <w:tcPr>
            <w:tcW w:w="2137" w:type="dxa"/>
          </w:tcPr>
          <w:p w14:paraId="3A10B978" w14:textId="77777777" w:rsidR="00535656" w:rsidRDefault="00535656" w:rsidP="004E5474"/>
        </w:tc>
        <w:tc>
          <w:tcPr>
            <w:tcW w:w="1890" w:type="dxa"/>
          </w:tcPr>
          <w:p w14:paraId="2EA81513" w14:textId="77777777" w:rsidR="00535656" w:rsidRDefault="00535656" w:rsidP="004E5474"/>
        </w:tc>
        <w:tc>
          <w:tcPr>
            <w:tcW w:w="1890" w:type="dxa"/>
          </w:tcPr>
          <w:p w14:paraId="013D43A3" w14:textId="77777777" w:rsidR="00535656" w:rsidRDefault="00535656" w:rsidP="004E5474"/>
        </w:tc>
      </w:tr>
    </w:tbl>
    <w:p w14:paraId="1AAE506F" w14:textId="4E94DA64" w:rsidR="008A4440" w:rsidRDefault="00535656" w:rsidP="008A4440">
      <w:r>
        <w:t>*If your measuring device is not metric, convert to meters.</w:t>
      </w:r>
    </w:p>
    <w:p w14:paraId="3EB7A95C" w14:textId="77777777" w:rsidR="00027A82" w:rsidRDefault="00027A82" w:rsidP="00535656">
      <w:pPr>
        <w:pStyle w:val="Heading2"/>
      </w:pPr>
    </w:p>
    <w:p w14:paraId="6731A1C9" w14:textId="21791F6F" w:rsidR="00535656" w:rsidRDefault="00535656" w:rsidP="00535656">
      <w:pPr>
        <w:pStyle w:val="Heading2"/>
      </w:pPr>
      <w:r>
        <w:t>Take the photos</w:t>
      </w:r>
    </w:p>
    <w:p w14:paraId="07175AB4" w14:textId="77777777" w:rsidR="00535656" w:rsidRDefault="00535656" w:rsidP="00535656">
      <w:r>
        <w:t>Some tips:</w:t>
      </w:r>
    </w:p>
    <w:p w14:paraId="25FF6DEE" w14:textId="02854E74" w:rsidR="00535656" w:rsidRDefault="00535656" w:rsidP="00535656">
      <w:pPr>
        <w:pStyle w:val="ListParagraph"/>
        <w:numPr>
          <w:ilvl w:val="0"/>
          <w:numId w:val="18"/>
        </w:numPr>
      </w:pPr>
      <w:r>
        <w:t>T</w:t>
      </w:r>
      <w:r w:rsidRPr="00AB2F02">
        <w:t xml:space="preserve">ake 15-25 (max!) </w:t>
      </w:r>
      <w:r>
        <w:t>pictures for this exercise (this is to keep the processing times short)</w:t>
      </w:r>
    </w:p>
    <w:p w14:paraId="53290253" w14:textId="77777777" w:rsidR="00535656" w:rsidRDefault="00535656" w:rsidP="00535656">
      <w:pPr>
        <w:pStyle w:val="ListParagraph"/>
        <w:numPr>
          <w:ilvl w:val="0"/>
          <w:numId w:val="18"/>
        </w:numPr>
      </w:pPr>
      <w:r>
        <w:t xml:space="preserve">Aim for </w:t>
      </w:r>
      <w:r w:rsidRPr="00AB2F02">
        <w:t>~70% overlap between</w:t>
      </w:r>
      <w:r>
        <w:t xml:space="preserve"> photos</w:t>
      </w:r>
    </w:p>
    <w:p w14:paraId="674B1333" w14:textId="77777777" w:rsidR="00535656" w:rsidRDefault="00535656" w:rsidP="00535656">
      <w:pPr>
        <w:pStyle w:val="ListParagraph"/>
        <w:numPr>
          <w:ilvl w:val="0"/>
          <w:numId w:val="18"/>
        </w:numPr>
      </w:pPr>
      <w:r>
        <w:t xml:space="preserve">Move camera horizontally or vertically between photos; do not take multiple photos from the same spot. </w:t>
      </w:r>
    </w:p>
    <w:p w14:paraId="34052D1C" w14:textId="77777777" w:rsidR="00535656" w:rsidRDefault="00535656" w:rsidP="00535656">
      <w:pPr>
        <w:pStyle w:val="ListParagraph"/>
        <w:numPr>
          <w:ilvl w:val="0"/>
          <w:numId w:val="18"/>
        </w:numPr>
      </w:pPr>
      <w:r>
        <w:t>Do not change the zoom or other settings on your camera; keep it the same for all photos</w:t>
      </w:r>
    </w:p>
    <w:p w14:paraId="45A058B9" w14:textId="77777777" w:rsidR="00535656" w:rsidRPr="004C069F" w:rsidRDefault="00535656" w:rsidP="00535656">
      <w:pPr>
        <w:pStyle w:val="ListParagraph"/>
        <w:numPr>
          <w:ilvl w:val="0"/>
          <w:numId w:val="18"/>
        </w:numPr>
      </w:pPr>
      <w:r>
        <w:t>While it is good to have GCP in many of your pictures, it is not necessary to have them in all photos.</w:t>
      </w:r>
    </w:p>
    <w:p w14:paraId="04749ADF" w14:textId="4BE8F8E2" w:rsidR="00535656" w:rsidRPr="00535656" w:rsidRDefault="00C12150" w:rsidP="00C12150">
      <w:pPr>
        <w:pStyle w:val="Heading1"/>
      </w:pPr>
      <w:r>
        <w:t>Process the photos into a 3D model using MetaShape Pro</w:t>
      </w:r>
    </w:p>
    <w:p w14:paraId="46B320D4" w14:textId="6C38526D" w:rsidR="008A4440" w:rsidRDefault="00C12150" w:rsidP="008A4440">
      <w:r>
        <w:t>You will follow the directions in the MetaShape Quick Guide in order to process these photos into a 3D point cloud. In order to include the GCP, you will need to convert the distance-azimuth-inclination into x-y-z coordinates using trigonometry.</w:t>
      </w:r>
    </w:p>
    <w:p w14:paraId="7494319C" w14:textId="5983D749" w:rsidR="008170F9" w:rsidRDefault="00C12150" w:rsidP="00C12150">
      <w:r w:rsidRPr="00AB2F02">
        <w:rPr>
          <w:u w:val="single"/>
        </w:rPr>
        <w:t>GCP:</w:t>
      </w:r>
      <w:r>
        <w:t xml:space="preserve"> Do the needed trigonometry to convert the GCP angles and distance to x-y-z coordinates for each GCP. x is east, y is north, z is vertical. Hint: you need to use first determine the horizontal distance before you can calculate x and y; then consider which quadrant the azimuth is in. North is positive, south is negative. East is positive, west is negative. Once you have </w:t>
      </w:r>
      <w:r w:rsidR="0072287C">
        <w:t xml:space="preserve">determined x-y-z coordinates for your three GCP, step back and review them – DO THEY MAKE SENSE? You will need them in Step 4 of the </w:t>
      </w:r>
      <w:r w:rsidR="008170F9">
        <w:t xml:space="preserve">MetaShape </w:t>
      </w:r>
      <w:r w:rsidR="0072287C">
        <w:t>Quick Guide.</w:t>
      </w:r>
    </w:p>
    <w:p w14:paraId="31E6FB63" w14:textId="77777777" w:rsidR="008170F9" w:rsidRDefault="008170F9">
      <w:pPr>
        <w:spacing w:after="0"/>
      </w:pPr>
      <w:r>
        <w:br w:type="page"/>
      </w:r>
    </w:p>
    <w:p w14:paraId="7277F48F" w14:textId="26FD1F09" w:rsidR="0072287C" w:rsidRDefault="0072287C" w:rsidP="0072287C">
      <w:pPr>
        <w:pStyle w:val="Heading1"/>
      </w:pPr>
      <w:r>
        <w:lastRenderedPageBreak/>
        <w:t>Deliverables</w:t>
      </w:r>
    </w:p>
    <w:p w14:paraId="579C5E21" w14:textId="76BF1F89" w:rsidR="0072287C" w:rsidRPr="00894B09" w:rsidRDefault="00DC0D3E" w:rsidP="0072287C">
      <w:pPr>
        <w:rPr>
          <w:u w:val="single"/>
        </w:rPr>
      </w:pPr>
      <w:r w:rsidRPr="00894B09">
        <w:rPr>
          <w:u w:val="single"/>
        </w:rPr>
        <w:t xml:space="preserve">Annotated screen shot of your final model and answers to </w:t>
      </w:r>
      <w:r w:rsidR="00894B09" w:rsidRPr="00894B09">
        <w:rPr>
          <w:u w:val="single"/>
        </w:rPr>
        <w:t xml:space="preserve">discussion </w:t>
      </w:r>
      <w:r w:rsidRPr="00894B09">
        <w:rPr>
          <w:u w:val="single"/>
        </w:rPr>
        <w:t>questions</w:t>
      </w:r>
      <w:r w:rsidR="00894B09" w:rsidRPr="00894B09">
        <w:rPr>
          <w:u w:val="single"/>
        </w:rPr>
        <w:t>.</w:t>
      </w:r>
    </w:p>
    <w:p w14:paraId="1D29B4CC" w14:textId="2BCA4C16" w:rsidR="00894B09" w:rsidRDefault="00894B09" w:rsidP="0072287C">
      <w:r>
        <w:t>Take a screen shot of your final model (dense point cloud and/or mesh). Label it to show areas of higher quality, lower quality, missing data, and anything else you think is of note.</w:t>
      </w:r>
    </w:p>
    <w:p w14:paraId="0AD5ADC1" w14:textId="42D0D89E" w:rsidR="00894B09" w:rsidRDefault="00894B09" w:rsidP="0072287C">
      <w:r>
        <w:t xml:space="preserve">Answer the following </w:t>
      </w:r>
      <w:r>
        <w:tab/>
        <w:t>questions:</w:t>
      </w:r>
    </w:p>
    <w:p w14:paraId="4FE28BC0" w14:textId="40FCBE95" w:rsidR="00E41C9C" w:rsidRPr="00894B09" w:rsidRDefault="00E1728C" w:rsidP="00894B09">
      <w:pPr>
        <w:numPr>
          <w:ilvl w:val="0"/>
          <w:numId w:val="20"/>
        </w:numPr>
      </w:pPr>
      <w:r w:rsidRPr="00894B09">
        <w:t xml:space="preserve">What are some errors associated with the local coordinate system GCP </w:t>
      </w:r>
      <w:r w:rsidR="00894B09">
        <w:t xml:space="preserve">measurement </w:t>
      </w:r>
      <w:r w:rsidRPr="00894B09">
        <w:t>method we used?</w:t>
      </w:r>
    </w:p>
    <w:p w14:paraId="5593D5F1" w14:textId="3F148AC3" w:rsidR="00E41C9C" w:rsidRPr="00894B09" w:rsidRDefault="00E1728C" w:rsidP="0004647F">
      <w:pPr>
        <w:numPr>
          <w:ilvl w:val="0"/>
          <w:numId w:val="20"/>
        </w:numPr>
      </w:pPr>
      <w:r w:rsidRPr="00894B09">
        <w:t>What are some shortcomings of the model you built</w:t>
      </w:r>
      <w:r w:rsidR="00894B09">
        <w:t>? Explain why they are short comings.</w:t>
      </w:r>
      <w:r w:rsidR="00894B09">
        <w:br/>
      </w:r>
      <w:r w:rsidRPr="00894B09">
        <w:t>What are some better parts for the model you built?</w:t>
      </w:r>
      <w:r w:rsidR="00894B09">
        <w:t xml:space="preserve"> Explain why they are better.</w:t>
      </w:r>
      <w:r w:rsidR="00894B09">
        <w:br/>
        <w:t>(these should match the labels you have on your screen shot)</w:t>
      </w:r>
    </w:p>
    <w:p w14:paraId="2383523F" w14:textId="74196BB6" w:rsidR="00E41C9C" w:rsidRPr="00894B09" w:rsidRDefault="00E1728C" w:rsidP="00894B09">
      <w:pPr>
        <w:numPr>
          <w:ilvl w:val="0"/>
          <w:numId w:val="20"/>
        </w:numPr>
      </w:pPr>
      <w:r w:rsidRPr="00894B09">
        <w:t xml:space="preserve">What else </w:t>
      </w:r>
      <w:r w:rsidR="00894B09">
        <w:t xml:space="preserve">(in geoscience and beyond) </w:t>
      </w:r>
      <w:r w:rsidRPr="00894B09">
        <w:t>could you apply this SfM method to?</w:t>
      </w:r>
    </w:p>
    <w:p w14:paraId="7FF7109A" w14:textId="77298251" w:rsidR="00E41C9C" w:rsidRDefault="00E1728C" w:rsidP="00894B09">
      <w:pPr>
        <w:numPr>
          <w:ilvl w:val="0"/>
          <w:numId w:val="20"/>
        </w:numPr>
      </w:pPr>
      <w:r w:rsidRPr="00894B09">
        <w:t xml:space="preserve">What are </w:t>
      </w:r>
      <w:r w:rsidR="00894B09">
        <w:t xml:space="preserve">at least two </w:t>
      </w:r>
      <w:r w:rsidRPr="00894B09">
        <w:t xml:space="preserve">pros and </w:t>
      </w:r>
      <w:r w:rsidR="00894B09">
        <w:t xml:space="preserve">two </w:t>
      </w:r>
      <w:r w:rsidRPr="00894B09">
        <w:t xml:space="preserve">cons of </w:t>
      </w:r>
      <w:r w:rsidR="00894B09">
        <w:t xml:space="preserve">the </w:t>
      </w:r>
      <w:r w:rsidRPr="00894B09">
        <w:t>SfM method?</w:t>
      </w:r>
    </w:p>
    <w:p w14:paraId="0E794521" w14:textId="4BDEEFFD" w:rsidR="001D6842" w:rsidRDefault="001D6842" w:rsidP="00894B09">
      <w:pPr>
        <w:numPr>
          <w:ilvl w:val="0"/>
          <w:numId w:val="20"/>
        </w:numPr>
      </w:pPr>
      <w:r>
        <w:t>Knowing you will need to do SfM again, what is at least one piece of advice you want to leave for yourself?</w:t>
      </w:r>
    </w:p>
    <w:p w14:paraId="42A98956" w14:textId="7303C898" w:rsidR="00DA077D" w:rsidRDefault="00DA077D" w:rsidP="00DA077D">
      <w:pPr>
        <w:pStyle w:val="Heading1"/>
      </w:pPr>
      <w:r>
        <w:t>Assessment</w:t>
      </w:r>
    </w:p>
    <w:p w14:paraId="7333721E" w14:textId="4F14B13E" w:rsidR="00285DBF" w:rsidRDefault="00285DBF" w:rsidP="00285DBF">
      <w:pPr>
        <w:spacing w:after="0"/>
      </w:pPr>
      <w:r>
        <w:t>Annotated screen shot – total 10 points</w:t>
      </w:r>
    </w:p>
    <w:p w14:paraId="1067B9AE" w14:textId="7082D882" w:rsidR="008A4440" w:rsidRDefault="00285DBF" w:rsidP="00285DBF">
      <w:pPr>
        <w:pStyle w:val="ListParagraph"/>
        <w:numPr>
          <w:ilvl w:val="0"/>
          <w:numId w:val="21"/>
        </w:numPr>
        <w:spacing w:after="0"/>
      </w:pPr>
      <w:r>
        <w:t>Screen shot shows completed dense point cloud or mesh – 2 pnts</w:t>
      </w:r>
    </w:p>
    <w:p w14:paraId="66B8F407" w14:textId="3B45A939" w:rsidR="00285DBF" w:rsidRDefault="00285DBF" w:rsidP="00285DBF">
      <w:pPr>
        <w:pStyle w:val="ListParagraph"/>
        <w:numPr>
          <w:ilvl w:val="0"/>
          <w:numId w:val="21"/>
        </w:numPr>
        <w:spacing w:after="0"/>
      </w:pPr>
      <w:r>
        <w:t>Annotation shows at least 4 areas of credible interest (2 pnts each)</w:t>
      </w:r>
    </w:p>
    <w:p w14:paraId="29EB13A4" w14:textId="58BAB529" w:rsidR="00285DBF" w:rsidRDefault="00285DBF" w:rsidP="00285DBF">
      <w:pPr>
        <w:spacing w:after="0"/>
      </w:pPr>
      <w:r>
        <w:t>Questions – 2-4 points each depending on complexity of components</w:t>
      </w:r>
    </w:p>
    <w:p w14:paraId="0DC4C415" w14:textId="09E8F853" w:rsidR="00285DBF" w:rsidRDefault="00285DBF" w:rsidP="00285DBF">
      <w:pPr>
        <w:pStyle w:val="ListParagraph"/>
        <w:numPr>
          <w:ilvl w:val="0"/>
          <w:numId w:val="22"/>
        </w:numPr>
        <w:spacing w:after="0"/>
      </w:pPr>
      <w:r>
        <w:t>Fully credit – correctly and/or credibly answers the question with evidence provided.</w:t>
      </w:r>
    </w:p>
    <w:p w14:paraId="58648014" w14:textId="72F82AE4" w:rsidR="00285DBF" w:rsidRDefault="00285DBF" w:rsidP="00285DBF">
      <w:pPr>
        <w:pStyle w:val="ListParagraph"/>
        <w:numPr>
          <w:ilvl w:val="0"/>
          <w:numId w:val="22"/>
        </w:numPr>
        <w:spacing w:after="0"/>
      </w:pPr>
      <w:r>
        <w:t>Partial credit – answer may be correct but insufficient evidence is provided or answer is only partically correct</w:t>
      </w:r>
    </w:p>
    <w:p w14:paraId="35925667" w14:textId="411A58D3" w:rsidR="00285DBF" w:rsidRPr="008A4440" w:rsidRDefault="00285DBF" w:rsidP="00285DBF">
      <w:pPr>
        <w:pStyle w:val="ListParagraph"/>
        <w:numPr>
          <w:ilvl w:val="0"/>
          <w:numId w:val="22"/>
        </w:numPr>
        <w:spacing w:after="0"/>
      </w:pPr>
      <w:r>
        <w:t xml:space="preserve">No credit – no answer or </w:t>
      </w:r>
      <w:r w:rsidR="00A14BF6">
        <w:t>answer incorrect or off b</w:t>
      </w:r>
      <w:bookmarkStart w:id="0" w:name="_GoBack"/>
      <w:bookmarkEnd w:id="0"/>
      <w:r w:rsidR="00A14BF6">
        <w:t>ase</w:t>
      </w:r>
    </w:p>
    <w:sectPr w:rsidR="00285DBF" w:rsidRPr="008A4440" w:rsidSect="000D2F83"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type w:val="continuous"/>
      <w:pgSz w:w="12240" w:h="15840"/>
      <w:pgMar w:top="1440" w:right="1080" w:bottom="1440" w:left="1080" w:header="720" w:footer="864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B390DAC" w14:textId="77777777" w:rsidR="002C059A" w:rsidRDefault="002C059A" w:rsidP="008D0B9B">
      <w:r>
        <w:separator/>
      </w:r>
    </w:p>
  </w:endnote>
  <w:endnote w:type="continuationSeparator" w:id="0">
    <w:p w14:paraId="608B6D45" w14:textId="77777777" w:rsidR="002C059A" w:rsidRDefault="002C059A" w:rsidP="008D0B9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43428BD" w14:textId="77777777" w:rsidR="00724600" w:rsidRDefault="00724600" w:rsidP="00DE5005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400BD970" w14:textId="77777777" w:rsidR="00724600" w:rsidRDefault="00724600" w:rsidP="00222B89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AE23610" w14:textId="1531997B" w:rsidR="00724600" w:rsidRPr="001F6775" w:rsidRDefault="00724600" w:rsidP="001F6775">
    <w:pPr>
      <w:pStyle w:val="footertext"/>
      <w:rPr>
        <w:noProof/>
      </w:rPr>
    </w:pPr>
    <w:r>
      <w:tab/>
    </w:r>
    <w:r w:rsidR="00B06BBE">
      <w:tab/>
    </w:r>
    <w:r>
      <w:t xml:space="preserve">Page </w:t>
    </w:r>
    <w:r w:rsidRPr="00070ABA">
      <w:fldChar w:fldCharType="begin"/>
    </w:r>
    <w:r w:rsidRPr="00070ABA">
      <w:instrText xml:space="preserve"> PAGE   \* MERGEFORMAT </w:instrText>
    </w:r>
    <w:r w:rsidRPr="00070ABA">
      <w:fldChar w:fldCharType="separate"/>
    </w:r>
    <w:r w:rsidR="00D219F7">
      <w:rPr>
        <w:noProof/>
      </w:rPr>
      <w:t>2</w:t>
    </w:r>
    <w:r w:rsidRPr="00070ABA">
      <w:rPr>
        <w:noProof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119D341" w14:textId="284A3C35" w:rsidR="00724600" w:rsidRPr="006B3910" w:rsidRDefault="00724600" w:rsidP="001F6775">
    <w:pPr>
      <w:pStyle w:val="footertext"/>
      <w:rPr>
        <w:noProof/>
      </w:rPr>
    </w:pPr>
    <w:r w:rsidRPr="00A1626C">
      <w:t>Quest</w:t>
    </w:r>
    <w:r>
      <w:t xml:space="preserve">ions or comments please contact </w:t>
    </w:r>
    <w:r>
      <w:rPr>
        <w:u w:val="single"/>
      </w:rPr>
      <w:t>education</w:t>
    </w:r>
    <w:r w:rsidRPr="00EC4BE7">
      <w:rPr>
        <w:u w:val="single"/>
      </w:rPr>
      <w:t xml:space="preserve"> AT unavco.org</w:t>
    </w:r>
    <w:r>
      <w:rPr>
        <w:i w:val="0"/>
      </w:rPr>
      <w:t>.</w:t>
    </w:r>
    <w:r w:rsidRPr="001F6775">
      <w:t xml:space="preserve"> Version</w:t>
    </w:r>
    <w:r>
      <w:t xml:space="preserve"> </w:t>
    </w:r>
    <w:r w:rsidR="00C65B34">
      <w:t>July 3, 2020</w:t>
    </w:r>
    <w:r>
      <w:t>.</w:t>
    </w:r>
    <w:r>
      <w:tab/>
    </w:r>
    <w:r w:rsidR="00B06BBE">
      <w:tab/>
    </w:r>
    <w:r>
      <w:t xml:space="preserve">Page </w:t>
    </w:r>
    <w:r w:rsidRPr="00070ABA">
      <w:fldChar w:fldCharType="begin"/>
    </w:r>
    <w:r w:rsidRPr="00070ABA">
      <w:instrText xml:space="preserve"> PAGE   \* MERGEFORMAT </w:instrText>
    </w:r>
    <w:r w:rsidRPr="00070ABA">
      <w:fldChar w:fldCharType="separate"/>
    </w:r>
    <w:r w:rsidR="00D219F7">
      <w:rPr>
        <w:noProof/>
      </w:rPr>
      <w:t>1</w:t>
    </w:r>
    <w:r w:rsidRPr="00070ABA">
      <w:rPr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5A8CF3D" w14:textId="77777777" w:rsidR="002C059A" w:rsidRDefault="002C059A" w:rsidP="008D0B9B">
      <w:r>
        <w:separator/>
      </w:r>
    </w:p>
  </w:footnote>
  <w:footnote w:type="continuationSeparator" w:id="0">
    <w:p w14:paraId="4483F391" w14:textId="77777777" w:rsidR="002C059A" w:rsidRDefault="002C059A" w:rsidP="008D0B9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A507ABE" w14:textId="37DE65A1" w:rsidR="00724600" w:rsidRPr="0015703B" w:rsidRDefault="00C65B34" w:rsidP="00070ABA">
    <w:pPr>
      <w:pStyle w:val="Header"/>
      <w:pBdr>
        <w:bottom w:val="single" w:sz="4" w:space="1" w:color="auto"/>
      </w:pBdr>
      <w:spacing w:after="0"/>
      <w:rPr>
        <w:rFonts w:ascii="Arial" w:hAnsi="Arial"/>
        <w:i/>
        <w:color w:val="7F7F7F" w:themeColor="text1" w:themeTint="80"/>
        <w:sz w:val="20"/>
        <w:szCs w:val="20"/>
      </w:rPr>
    </w:pPr>
    <w:r w:rsidRPr="00C65B34">
      <w:rPr>
        <w:rFonts w:ascii="Arial" w:hAnsi="Arial"/>
        <w:i/>
        <w:sz w:val="20"/>
        <w:szCs w:val="20"/>
      </w:rPr>
      <w:t>Prep exercise for getting started with Structure from Motion (SfM)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CAEE861" w14:textId="198F0E41" w:rsidR="00724600" w:rsidRPr="001612D0" w:rsidRDefault="001612D0" w:rsidP="001612D0">
    <w:pPr>
      <w:spacing w:after="0"/>
    </w:pPr>
    <w:r>
      <w:rPr>
        <w:noProof/>
      </w:rPr>
      <w:drawing>
        <wp:anchor distT="0" distB="0" distL="114300" distR="114300" simplePos="0" relativeHeight="251658240" behindDoc="0" locked="0" layoutInCell="1" allowOverlap="1" wp14:anchorId="7E2AB8B4" wp14:editId="2022A18A">
          <wp:simplePos x="0" y="0"/>
          <wp:positionH relativeFrom="margin">
            <wp:posOffset>5691978</wp:posOffset>
          </wp:positionH>
          <wp:positionV relativeFrom="margin">
            <wp:posOffset>-631825</wp:posOffset>
          </wp:positionV>
          <wp:extent cx="670560" cy="350520"/>
          <wp:effectExtent l="0" t="0" r="2540" b="5080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GETSI_title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70560" cy="3505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1612D0">
      <w:fldChar w:fldCharType="begin"/>
    </w:r>
    <w:r w:rsidRPr="001612D0">
      <w:instrText xml:space="preserve"> INCLUDEPICTURE "https://www.unco.edu/_resources/images/core/branding/2017/UNC2017-mobile-header.png" \* MERGEFORMATINET </w:instrText>
    </w:r>
    <w:r w:rsidRPr="001612D0"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24484A26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1EBE0753"/>
    <w:multiLevelType w:val="hybridMultilevel"/>
    <w:tmpl w:val="638432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36733E"/>
    <w:multiLevelType w:val="hybridMultilevel"/>
    <w:tmpl w:val="D9263C2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66D6F8D"/>
    <w:multiLevelType w:val="multilevel"/>
    <w:tmpl w:val="7E005A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269A23D9"/>
    <w:multiLevelType w:val="hybridMultilevel"/>
    <w:tmpl w:val="DD8E46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8C351C5"/>
    <w:multiLevelType w:val="hybridMultilevel"/>
    <w:tmpl w:val="7CEC10E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AD117F5"/>
    <w:multiLevelType w:val="hybridMultilevel"/>
    <w:tmpl w:val="902A2A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D080CC7"/>
    <w:multiLevelType w:val="hybridMultilevel"/>
    <w:tmpl w:val="ABE636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E131F3C"/>
    <w:multiLevelType w:val="hybridMultilevel"/>
    <w:tmpl w:val="66402A44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FDD31F8"/>
    <w:multiLevelType w:val="hybridMultilevel"/>
    <w:tmpl w:val="897858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49D6B3A"/>
    <w:multiLevelType w:val="hybridMultilevel"/>
    <w:tmpl w:val="CE52CE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5C850BD"/>
    <w:multiLevelType w:val="multilevel"/>
    <w:tmpl w:val="4FEEF6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4CAC1916"/>
    <w:multiLevelType w:val="hybridMultilevel"/>
    <w:tmpl w:val="108C26C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3BD4604"/>
    <w:multiLevelType w:val="hybridMultilevel"/>
    <w:tmpl w:val="97FAF9B8"/>
    <w:lvl w:ilvl="0" w:tplc="CC72DF2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908C2A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720264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C88F36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C644BB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3F4571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30C18A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40DC2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2082F6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5CDA7425"/>
    <w:multiLevelType w:val="hybridMultilevel"/>
    <w:tmpl w:val="0EE6EF7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41675EA"/>
    <w:multiLevelType w:val="hybridMultilevel"/>
    <w:tmpl w:val="765873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80D7D09"/>
    <w:multiLevelType w:val="hybridMultilevel"/>
    <w:tmpl w:val="1C845E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CDF6A63"/>
    <w:multiLevelType w:val="hybridMultilevel"/>
    <w:tmpl w:val="5BEE338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81F1E66"/>
    <w:multiLevelType w:val="multilevel"/>
    <w:tmpl w:val="DC46E7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7B6402C4"/>
    <w:multiLevelType w:val="hybridMultilevel"/>
    <w:tmpl w:val="AF3076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E821F05"/>
    <w:multiLevelType w:val="hybridMultilevel"/>
    <w:tmpl w:val="5CCA18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FCA2BBA"/>
    <w:multiLevelType w:val="hybridMultilevel"/>
    <w:tmpl w:val="8690CA3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1"/>
  </w:num>
  <w:num w:numId="3">
    <w:abstractNumId w:val="15"/>
  </w:num>
  <w:num w:numId="4">
    <w:abstractNumId w:val="8"/>
  </w:num>
  <w:num w:numId="5">
    <w:abstractNumId w:val="2"/>
  </w:num>
  <w:num w:numId="6">
    <w:abstractNumId w:val="21"/>
  </w:num>
  <w:num w:numId="7">
    <w:abstractNumId w:val="18"/>
  </w:num>
  <w:num w:numId="8">
    <w:abstractNumId w:val="14"/>
  </w:num>
  <w:num w:numId="9">
    <w:abstractNumId w:val="17"/>
  </w:num>
  <w:num w:numId="10">
    <w:abstractNumId w:val="5"/>
  </w:num>
  <w:num w:numId="11">
    <w:abstractNumId w:val="12"/>
  </w:num>
  <w:num w:numId="12">
    <w:abstractNumId w:val="6"/>
  </w:num>
  <w:num w:numId="13">
    <w:abstractNumId w:val="20"/>
  </w:num>
  <w:num w:numId="14">
    <w:abstractNumId w:val="3"/>
  </w:num>
  <w:num w:numId="15">
    <w:abstractNumId w:val="19"/>
  </w:num>
  <w:num w:numId="16">
    <w:abstractNumId w:val="9"/>
  </w:num>
  <w:num w:numId="17">
    <w:abstractNumId w:val="1"/>
  </w:num>
  <w:num w:numId="18">
    <w:abstractNumId w:val="7"/>
  </w:num>
  <w:num w:numId="19">
    <w:abstractNumId w:val="10"/>
  </w:num>
  <w:num w:numId="20">
    <w:abstractNumId w:val="13"/>
  </w:num>
  <w:num w:numId="21">
    <w:abstractNumId w:val="4"/>
  </w:num>
  <w:num w:numId="22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8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B6D90"/>
    <w:rsid w:val="00005A3F"/>
    <w:rsid w:val="000077C0"/>
    <w:rsid w:val="00014336"/>
    <w:rsid w:val="0001651F"/>
    <w:rsid w:val="00027A82"/>
    <w:rsid w:val="00036057"/>
    <w:rsid w:val="00067AA5"/>
    <w:rsid w:val="00070ABA"/>
    <w:rsid w:val="0008075A"/>
    <w:rsid w:val="000843C7"/>
    <w:rsid w:val="000D2F83"/>
    <w:rsid w:val="000F3BB4"/>
    <w:rsid w:val="00105B8D"/>
    <w:rsid w:val="00127658"/>
    <w:rsid w:val="00133F1D"/>
    <w:rsid w:val="00140774"/>
    <w:rsid w:val="00144AB0"/>
    <w:rsid w:val="00145686"/>
    <w:rsid w:val="0015703B"/>
    <w:rsid w:val="001612D0"/>
    <w:rsid w:val="00162112"/>
    <w:rsid w:val="001748DB"/>
    <w:rsid w:val="001906C9"/>
    <w:rsid w:val="00193BA6"/>
    <w:rsid w:val="0019721E"/>
    <w:rsid w:val="001B0849"/>
    <w:rsid w:val="001D43CC"/>
    <w:rsid w:val="001D6842"/>
    <w:rsid w:val="001F6775"/>
    <w:rsid w:val="002122AC"/>
    <w:rsid w:val="00222B89"/>
    <w:rsid w:val="0024069B"/>
    <w:rsid w:val="00241FD8"/>
    <w:rsid w:val="00247DC7"/>
    <w:rsid w:val="00250333"/>
    <w:rsid w:val="00253AED"/>
    <w:rsid w:val="00266649"/>
    <w:rsid w:val="00272DB0"/>
    <w:rsid w:val="00272ED0"/>
    <w:rsid w:val="002734AF"/>
    <w:rsid w:val="0027453F"/>
    <w:rsid w:val="00285DBF"/>
    <w:rsid w:val="002920C5"/>
    <w:rsid w:val="002B1E80"/>
    <w:rsid w:val="002C059A"/>
    <w:rsid w:val="002E1F1E"/>
    <w:rsid w:val="002F28B3"/>
    <w:rsid w:val="002F4298"/>
    <w:rsid w:val="003051B8"/>
    <w:rsid w:val="00320A67"/>
    <w:rsid w:val="00320A6A"/>
    <w:rsid w:val="00340BD6"/>
    <w:rsid w:val="003439E4"/>
    <w:rsid w:val="00345BFF"/>
    <w:rsid w:val="003578DB"/>
    <w:rsid w:val="003620E9"/>
    <w:rsid w:val="00365B7B"/>
    <w:rsid w:val="00372CBD"/>
    <w:rsid w:val="003C241F"/>
    <w:rsid w:val="003E1136"/>
    <w:rsid w:val="003F3A76"/>
    <w:rsid w:val="0041400D"/>
    <w:rsid w:val="0043248C"/>
    <w:rsid w:val="00440129"/>
    <w:rsid w:val="00445620"/>
    <w:rsid w:val="00467A5C"/>
    <w:rsid w:val="004720F0"/>
    <w:rsid w:val="00476800"/>
    <w:rsid w:val="00482EA3"/>
    <w:rsid w:val="00487C72"/>
    <w:rsid w:val="004911E5"/>
    <w:rsid w:val="0049342C"/>
    <w:rsid w:val="0049391D"/>
    <w:rsid w:val="004A1346"/>
    <w:rsid w:val="004B5DFD"/>
    <w:rsid w:val="004E2ED5"/>
    <w:rsid w:val="005114C1"/>
    <w:rsid w:val="005234A3"/>
    <w:rsid w:val="005338D9"/>
    <w:rsid w:val="00535656"/>
    <w:rsid w:val="0054669F"/>
    <w:rsid w:val="005474EF"/>
    <w:rsid w:val="00547D7D"/>
    <w:rsid w:val="005536E0"/>
    <w:rsid w:val="00556BAE"/>
    <w:rsid w:val="005575C5"/>
    <w:rsid w:val="00570CDF"/>
    <w:rsid w:val="0057158F"/>
    <w:rsid w:val="00584DFA"/>
    <w:rsid w:val="00586655"/>
    <w:rsid w:val="005870CC"/>
    <w:rsid w:val="00595A8E"/>
    <w:rsid w:val="005A56F8"/>
    <w:rsid w:val="005B28D7"/>
    <w:rsid w:val="005C4680"/>
    <w:rsid w:val="005D418B"/>
    <w:rsid w:val="005D7F3B"/>
    <w:rsid w:val="005E059A"/>
    <w:rsid w:val="005E5FA8"/>
    <w:rsid w:val="005F0E50"/>
    <w:rsid w:val="005F4C83"/>
    <w:rsid w:val="00605787"/>
    <w:rsid w:val="00605FE4"/>
    <w:rsid w:val="00630474"/>
    <w:rsid w:val="00642FEA"/>
    <w:rsid w:val="006550B4"/>
    <w:rsid w:val="006632E3"/>
    <w:rsid w:val="00681763"/>
    <w:rsid w:val="006A2665"/>
    <w:rsid w:val="006B3910"/>
    <w:rsid w:val="006D1436"/>
    <w:rsid w:val="006D28B2"/>
    <w:rsid w:val="006D4861"/>
    <w:rsid w:val="006D661E"/>
    <w:rsid w:val="006D6A10"/>
    <w:rsid w:val="006E41F2"/>
    <w:rsid w:val="006E7231"/>
    <w:rsid w:val="006F0266"/>
    <w:rsid w:val="006F5B55"/>
    <w:rsid w:val="00714852"/>
    <w:rsid w:val="00720DC6"/>
    <w:rsid w:val="0072287C"/>
    <w:rsid w:val="00722A15"/>
    <w:rsid w:val="00724600"/>
    <w:rsid w:val="00732314"/>
    <w:rsid w:val="0075435C"/>
    <w:rsid w:val="00765461"/>
    <w:rsid w:val="007705CA"/>
    <w:rsid w:val="00794968"/>
    <w:rsid w:val="0079548B"/>
    <w:rsid w:val="007A5481"/>
    <w:rsid w:val="007B6D90"/>
    <w:rsid w:val="007D2785"/>
    <w:rsid w:val="007D2C82"/>
    <w:rsid w:val="007D6EF1"/>
    <w:rsid w:val="007E7681"/>
    <w:rsid w:val="007F1EBC"/>
    <w:rsid w:val="0080428E"/>
    <w:rsid w:val="008102A8"/>
    <w:rsid w:val="008170F9"/>
    <w:rsid w:val="00822DF7"/>
    <w:rsid w:val="00832E40"/>
    <w:rsid w:val="008410A8"/>
    <w:rsid w:val="0084315F"/>
    <w:rsid w:val="008522DC"/>
    <w:rsid w:val="00856969"/>
    <w:rsid w:val="0086334F"/>
    <w:rsid w:val="008641A5"/>
    <w:rsid w:val="008678AC"/>
    <w:rsid w:val="008814B3"/>
    <w:rsid w:val="008854F1"/>
    <w:rsid w:val="008945A5"/>
    <w:rsid w:val="00894B09"/>
    <w:rsid w:val="00897E73"/>
    <w:rsid w:val="008A4440"/>
    <w:rsid w:val="008D0B9B"/>
    <w:rsid w:val="008D678A"/>
    <w:rsid w:val="008E3DB5"/>
    <w:rsid w:val="008F3E76"/>
    <w:rsid w:val="008F7011"/>
    <w:rsid w:val="008F7170"/>
    <w:rsid w:val="0091559F"/>
    <w:rsid w:val="009249DD"/>
    <w:rsid w:val="00926480"/>
    <w:rsid w:val="00930F8C"/>
    <w:rsid w:val="00936D11"/>
    <w:rsid w:val="0094021F"/>
    <w:rsid w:val="009406B9"/>
    <w:rsid w:val="009529C5"/>
    <w:rsid w:val="00980E27"/>
    <w:rsid w:val="009837D2"/>
    <w:rsid w:val="009A6198"/>
    <w:rsid w:val="009B1D6B"/>
    <w:rsid w:val="009B4662"/>
    <w:rsid w:val="009C0FCD"/>
    <w:rsid w:val="009D0E71"/>
    <w:rsid w:val="009E437A"/>
    <w:rsid w:val="009E5EE9"/>
    <w:rsid w:val="009F5185"/>
    <w:rsid w:val="00A1122F"/>
    <w:rsid w:val="00A13144"/>
    <w:rsid w:val="00A14BF6"/>
    <w:rsid w:val="00A1626C"/>
    <w:rsid w:val="00A25E6D"/>
    <w:rsid w:val="00A37269"/>
    <w:rsid w:val="00A43310"/>
    <w:rsid w:val="00A44C2D"/>
    <w:rsid w:val="00A45D7F"/>
    <w:rsid w:val="00A64993"/>
    <w:rsid w:val="00A66B8D"/>
    <w:rsid w:val="00A75D14"/>
    <w:rsid w:val="00A76585"/>
    <w:rsid w:val="00AA3268"/>
    <w:rsid w:val="00AA46F5"/>
    <w:rsid w:val="00AC2E78"/>
    <w:rsid w:val="00AC4A78"/>
    <w:rsid w:val="00AD5AE6"/>
    <w:rsid w:val="00AF1728"/>
    <w:rsid w:val="00B06BBE"/>
    <w:rsid w:val="00B25FB1"/>
    <w:rsid w:val="00B417FC"/>
    <w:rsid w:val="00B5468C"/>
    <w:rsid w:val="00B56D18"/>
    <w:rsid w:val="00B84C8B"/>
    <w:rsid w:val="00B95611"/>
    <w:rsid w:val="00BA1233"/>
    <w:rsid w:val="00BD1D03"/>
    <w:rsid w:val="00BE4EFA"/>
    <w:rsid w:val="00BF62C9"/>
    <w:rsid w:val="00C00F8C"/>
    <w:rsid w:val="00C1198A"/>
    <w:rsid w:val="00C12150"/>
    <w:rsid w:val="00C441A4"/>
    <w:rsid w:val="00C63EF9"/>
    <w:rsid w:val="00C64954"/>
    <w:rsid w:val="00C65B34"/>
    <w:rsid w:val="00C76B27"/>
    <w:rsid w:val="00C845DE"/>
    <w:rsid w:val="00C9384C"/>
    <w:rsid w:val="00CB1EA6"/>
    <w:rsid w:val="00CF0099"/>
    <w:rsid w:val="00CF3C06"/>
    <w:rsid w:val="00CF4977"/>
    <w:rsid w:val="00CF6C62"/>
    <w:rsid w:val="00D01A1A"/>
    <w:rsid w:val="00D05909"/>
    <w:rsid w:val="00D219F7"/>
    <w:rsid w:val="00D43556"/>
    <w:rsid w:val="00D44B2A"/>
    <w:rsid w:val="00D7206E"/>
    <w:rsid w:val="00D97D70"/>
    <w:rsid w:val="00DA077D"/>
    <w:rsid w:val="00DA305D"/>
    <w:rsid w:val="00DB1AB8"/>
    <w:rsid w:val="00DB700F"/>
    <w:rsid w:val="00DC0D3E"/>
    <w:rsid w:val="00DC5AD7"/>
    <w:rsid w:val="00DE5005"/>
    <w:rsid w:val="00DE6480"/>
    <w:rsid w:val="00DF411A"/>
    <w:rsid w:val="00DF4166"/>
    <w:rsid w:val="00E00C86"/>
    <w:rsid w:val="00E14496"/>
    <w:rsid w:val="00E1728C"/>
    <w:rsid w:val="00E218F9"/>
    <w:rsid w:val="00E27410"/>
    <w:rsid w:val="00E41C9C"/>
    <w:rsid w:val="00E43BBD"/>
    <w:rsid w:val="00E8100C"/>
    <w:rsid w:val="00E85CBE"/>
    <w:rsid w:val="00E900F5"/>
    <w:rsid w:val="00E92FF8"/>
    <w:rsid w:val="00EB2CD9"/>
    <w:rsid w:val="00EB7AFF"/>
    <w:rsid w:val="00EC4BE7"/>
    <w:rsid w:val="00ED214C"/>
    <w:rsid w:val="00EE65C3"/>
    <w:rsid w:val="00F36FD0"/>
    <w:rsid w:val="00F37159"/>
    <w:rsid w:val="00F414F8"/>
    <w:rsid w:val="00F445CB"/>
    <w:rsid w:val="00F457E9"/>
    <w:rsid w:val="00F56EED"/>
    <w:rsid w:val="00FA00A8"/>
    <w:rsid w:val="00FB1766"/>
    <w:rsid w:val="00FC5A02"/>
    <w:rsid w:val="00FD1A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DE88780"/>
  <w14:defaultImageDpi w14:val="300"/>
  <w15:docId w15:val="{C1EF9061-5983-8C4E-A36A-A6CC311F8B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mbria" w:eastAsia="MS Mincho" w:hAnsi="Cambria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2920C5"/>
    <w:pPr>
      <w:spacing w:after="120"/>
    </w:pPr>
    <w:rPr>
      <w:rFonts w:ascii="Times New Roman" w:eastAsia="Times New Roman" w:hAnsi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BD1D03"/>
    <w:pPr>
      <w:keepNext/>
      <w:keepLines/>
      <w:spacing w:before="240"/>
      <w:outlineLvl w:val="0"/>
    </w:pPr>
    <w:rPr>
      <w:rFonts w:ascii="Arial" w:eastAsiaTheme="majorEastAsia" w:hAnsi="Arial" w:cstheme="majorBidi"/>
      <w:b/>
      <w:bCs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BD1D03"/>
    <w:pPr>
      <w:keepNext/>
      <w:keepLines/>
      <w:outlineLvl w:val="1"/>
    </w:pPr>
    <w:rPr>
      <w:rFonts w:ascii="Arial" w:eastAsiaTheme="majorEastAsia" w:hAnsi="Arial" w:cstheme="majorBidi"/>
      <w:bCs/>
      <w:i/>
      <w:sz w:val="22"/>
      <w:szCs w:val="26"/>
      <w:u w:val="single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E4EF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A6198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9A6198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8D0B9B"/>
    <w:pPr>
      <w:tabs>
        <w:tab w:val="center" w:pos="4320"/>
        <w:tab w:val="right" w:pos="8640"/>
      </w:tabs>
    </w:pPr>
  </w:style>
  <w:style w:type="character" w:customStyle="1" w:styleId="HeaderChar">
    <w:name w:val="Header Char"/>
    <w:link w:val="Header"/>
    <w:uiPriority w:val="99"/>
    <w:rsid w:val="008D0B9B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8D0B9B"/>
    <w:pPr>
      <w:tabs>
        <w:tab w:val="center" w:pos="4320"/>
        <w:tab w:val="right" w:pos="8640"/>
      </w:tabs>
    </w:pPr>
  </w:style>
  <w:style w:type="character" w:customStyle="1" w:styleId="FooterChar">
    <w:name w:val="Footer Char"/>
    <w:link w:val="Footer"/>
    <w:uiPriority w:val="99"/>
    <w:rsid w:val="008D0B9B"/>
    <w:rPr>
      <w:sz w:val="24"/>
      <w:szCs w:val="24"/>
    </w:rPr>
  </w:style>
  <w:style w:type="character" w:styleId="PageNumber">
    <w:name w:val="page number"/>
    <w:uiPriority w:val="99"/>
    <w:semiHidden/>
    <w:unhideWhenUsed/>
    <w:rsid w:val="00222B89"/>
  </w:style>
  <w:style w:type="character" w:styleId="CommentReference">
    <w:name w:val="annotation reference"/>
    <w:uiPriority w:val="99"/>
    <w:semiHidden/>
    <w:unhideWhenUsed/>
    <w:rsid w:val="004911E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911E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911E5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911E5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4911E5"/>
    <w:rPr>
      <w:b/>
      <w:bCs/>
    </w:rPr>
  </w:style>
  <w:style w:type="character" w:styleId="Hyperlink">
    <w:name w:val="Hyperlink"/>
    <w:uiPriority w:val="99"/>
    <w:unhideWhenUsed/>
    <w:rsid w:val="0080428E"/>
    <w:rPr>
      <w:color w:val="0000FF"/>
      <w:u w:val="single"/>
    </w:rPr>
  </w:style>
  <w:style w:type="paragraph" w:customStyle="1" w:styleId="ColorfulShading-Accent11">
    <w:name w:val="Colorful Shading - Accent 11"/>
    <w:hidden/>
    <w:uiPriority w:val="71"/>
    <w:rsid w:val="00C441A4"/>
    <w:rPr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rsid w:val="008945A5"/>
    <w:pPr>
      <w:pBdr>
        <w:bottom w:val="single" w:sz="8" w:space="1" w:color="7F7F7F" w:themeColor="text1" w:themeTint="80"/>
      </w:pBdr>
      <w:spacing w:after="60"/>
      <w:contextualSpacing/>
    </w:pPr>
    <w:rPr>
      <w:rFonts w:ascii="Arial" w:eastAsiaTheme="majorEastAsia" w:hAnsi="Arial" w:cstheme="majorBidi"/>
      <w:b/>
      <w:spacing w:val="5"/>
      <w:kern w:val="28"/>
      <w:sz w:val="28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945A5"/>
    <w:rPr>
      <w:rFonts w:ascii="Arial" w:eastAsiaTheme="majorEastAsia" w:hAnsi="Arial" w:cstheme="majorBidi"/>
      <w:b/>
      <w:spacing w:val="5"/>
      <w:kern w:val="28"/>
      <w:sz w:val="28"/>
      <w:szCs w:val="52"/>
    </w:rPr>
  </w:style>
  <w:style w:type="paragraph" w:customStyle="1" w:styleId="Authortext">
    <w:name w:val="Author text"/>
    <w:basedOn w:val="Normal"/>
    <w:link w:val="AuthortextChar"/>
    <w:qFormat/>
    <w:rsid w:val="008945A5"/>
    <w:pPr>
      <w:spacing w:after="240"/>
    </w:pPr>
    <w:rPr>
      <w:rFonts w:ascii="Arial" w:hAnsi="Arial" w:cs="Arial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BD1D03"/>
    <w:rPr>
      <w:rFonts w:ascii="Arial" w:eastAsiaTheme="majorEastAsia" w:hAnsi="Arial" w:cstheme="majorBidi"/>
      <w:b/>
      <w:bCs/>
      <w:sz w:val="24"/>
      <w:szCs w:val="28"/>
    </w:rPr>
  </w:style>
  <w:style w:type="character" w:customStyle="1" w:styleId="AuthortextChar">
    <w:name w:val="Author text Char"/>
    <w:basedOn w:val="DefaultParagraphFont"/>
    <w:link w:val="Authortext"/>
    <w:rsid w:val="008945A5"/>
    <w:rPr>
      <w:rFonts w:ascii="Arial" w:hAnsi="Arial" w:cs="Arial"/>
      <w:sz w:val="18"/>
      <w:szCs w:val="18"/>
    </w:rPr>
  </w:style>
  <w:style w:type="character" w:customStyle="1" w:styleId="Heading2Char">
    <w:name w:val="Heading 2 Char"/>
    <w:basedOn w:val="DefaultParagraphFont"/>
    <w:link w:val="Heading2"/>
    <w:uiPriority w:val="9"/>
    <w:rsid w:val="00BD1D03"/>
    <w:rPr>
      <w:rFonts w:ascii="Arial" w:eastAsiaTheme="majorEastAsia" w:hAnsi="Arial" w:cstheme="majorBidi"/>
      <w:bCs/>
      <w:i/>
      <w:sz w:val="22"/>
      <w:szCs w:val="26"/>
      <w:u w:val="single"/>
    </w:rPr>
  </w:style>
  <w:style w:type="paragraph" w:customStyle="1" w:styleId="Captiontext">
    <w:name w:val="Caption text"/>
    <w:basedOn w:val="Normal"/>
    <w:link w:val="CaptiontextChar"/>
    <w:qFormat/>
    <w:rsid w:val="0015703B"/>
    <w:pPr>
      <w:spacing w:before="120" w:line="276" w:lineRule="auto"/>
    </w:pPr>
    <w:rPr>
      <w:rFonts w:ascii="Arial" w:hAnsi="Arial" w:cs="Arial"/>
      <w:sz w:val="20"/>
      <w:szCs w:val="20"/>
    </w:rPr>
  </w:style>
  <w:style w:type="paragraph" w:customStyle="1" w:styleId="footertext">
    <w:name w:val="footer text"/>
    <w:basedOn w:val="Footer"/>
    <w:link w:val="footertextChar"/>
    <w:qFormat/>
    <w:rsid w:val="00E92FF8"/>
    <w:pPr>
      <w:pBdr>
        <w:top w:val="single" w:sz="4" w:space="1" w:color="auto"/>
      </w:pBdr>
      <w:tabs>
        <w:tab w:val="clear" w:pos="4320"/>
        <w:tab w:val="clear" w:pos="8640"/>
        <w:tab w:val="right" w:pos="9090"/>
      </w:tabs>
      <w:spacing w:after="0" w:line="320" w:lineRule="exact"/>
    </w:pPr>
    <w:rPr>
      <w:rFonts w:ascii="Arial" w:hAnsi="Arial"/>
      <w:i/>
      <w:sz w:val="18"/>
      <w:szCs w:val="20"/>
    </w:rPr>
  </w:style>
  <w:style w:type="character" w:customStyle="1" w:styleId="CaptiontextChar">
    <w:name w:val="Caption text Char"/>
    <w:basedOn w:val="DefaultParagraphFont"/>
    <w:link w:val="Captiontext"/>
    <w:rsid w:val="0015703B"/>
    <w:rPr>
      <w:rFonts w:ascii="Arial" w:hAnsi="Arial" w:cs="Arial"/>
    </w:rPr>
  </w:style>
  <w:style w:type="character" w:customStyle="1" w:styleId="footertextChar">
    <w:name w:val="footer text Char"/>
    <w:basedOn w:val="FooterChar"/>
    <w:link w:val="footertext"/>
    <w:rsid w:val="00E92FF8"/>
    <w:rPr>
      <w:rFonts w:ascii="Arial" w:hAnsi="Arial"/>
      <w:i/>
      <w:sz w:val="18"/>
      <w:szCs w:val="24"/>
    </w:rPr>
  </w:style>
  <w:style w:type="character" w:styleId="Strong">
    <w:name w:val="Strong"/>
    <w:basedOn w:val="DefaultParagraphFont"/>
    <w:uiPriority w:val="22"/>
    <w:qFormat/>
    <w:rsid w:val="00036057"/>
    <w:rPr>
      <w:b/>
      <w:bCs/>
    </w:rPr>
  </w:style>
  <w:style w:type="paragraph" w:customStyle="1" w:styleId="auto-style3">
    <w:name w:val="auto-style3"/>
    <w:basedOn w:val="Normal"/>
    <w:rsid w:val="00036057"/>
    <w:pPr>
      <w:spacing w:before="100" w:beforeAutospacing="1" w:after="100" w:afterAutospacing="1"/>
    </w:pPr>
  </w:style>
  <w:style w:type="paragraph" w:customStyle="1" w:styleId="style1">
    <w:name w:val="style1"/>
    <w:basedOn w:val="Normal"/>
    <w:rsid w:val="00036057"/>
    <w:pPr>
      <w:spacing w:before="100" w:beforeAutospacing="1" w:after="100" w:afterAutospacing="1"/>
    </w:pPr>
  </w:style>
  <w:style w:type="paragraph" w:styleId="ListParagraph">
    <w:name w:val="List Paragraph"/>
    <w:basedOn w:val="Normal"/>
    <w:uiPriority w:val="34"/>
    <w:qFormat/>
    <w:rsid w:val="00D97D70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semiHidden/>
    <w:rsid w:val="00BE4EFA"/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NormalWeb">
    <w:name w:val="Normal (Web)"/>
    <w:basedOn w:val="Normal"/>
    <w:uiPriority w:val="99"/>
    <w:unhideWhenUsed/>
    <w:rsid w:val="00BE4EFA"/>
    <w:pPr>
      <w:spacing w:before="100" w:beforeAutospacing="1" w:after="100" w:afterAutospacing="1"/>
    </w:pPr>
  </w:style>
  <w:style w:type="table" w:styleId="TableGrid">
    <w:name w:val="Table Grid"/>
    <w:basedOn w:val="TableNormal"/>
    <w:uiPriority w:val="59"/>
    <w:rsid w:val="008814B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0D2F8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491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99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87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59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440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580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63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274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374301">
          <w:marLeft w:val="720"/>
          <w:marRight w:val="0"/>
          <w:marTop w:val="3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878431">
          <w:marLeft w:val="720"/>
          <w:marRight w:val="0"/>
          <w:marTop w:val="3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596639">
          <w:marLeft w:val="720"/>
          <w:marRight w:val="0"/>
          <w:marTop w:val="3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688468">
          <w:marLeft w:val="720"/>
          <w:marRight w:val="0"/>
          <w:marTop w:val="3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682448">
          <w:marLeft w:val="720"/>
          <w:marRight w:val="0"/>
          <w:marTop w:val="3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098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78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876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76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Macintosh%20HD:Users:prattsitaula:Documents:BethFiles:UNAVCO:stress-strain-project:MODULE:file%20templates:unavco-educ-document-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0006A4E-E2F3-804C-A6F0-78E6F940EB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Macintosh%20HD:Users:prattsitaula:Documents:BethFiles:UNAVCO:stress-strain-project:MODULE:file%20templates:unavco-educ-document-template.dotx</Template>
  <TotalTime>7</TotalTime>
  <Pages>4</Pages>
  <Words>948</Words>
  <Characters>5408</Characters>
  <Application>Microsoft Office Word</Application>
  <DocSecurity>0</DocSecurity>
  <Lines>45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Baylor University</Company>
  <LinksUpToDate>false</LinksUpToDate>
  <CharactersWithSpaces>6344</CharactersWithSpaces>
  <SharedDoc>false</SharedDoc>
  <HLinks>
    <vt:vector size="108" baseType="variant">
      <vt:variant>
        <vt:i4>1245211</vt:i4>
      </vt:variant>
      <vt:variant>
        <vt:i4>57</vt:i4>
      </vt:variant>
      <vt:variant>
        <vt:i4>0</vt:i4>
      </vt:variant>
      <vt:variant>
        <vt:i4>5</vt:i4>
      </vt:variant>
      <vt:variant>
        <vt:lpwstr>http://facility.unavco.org/data/dai2/app/dai2.html%23</vt:lpwstr>
      </vt:variant>
      <vt:variant>
        <vt:lpwstr/>
      </vt:variant>
      <vt:variant>
        <vt:i4>3080239</vt:i4>
      </vt:variant>
      <vt:variant>
        <vt:i4>54</vt:i4>
      </vt:variant>
      <vt:variant>
        <vt:i4>0</vt:i4>
      </vt:variant>
      <vt:variant>
        <vt:i4>5</vt:i4>
      </vt:variant>
      <vt:variant>
        <vt:lpwstr>http://www.unavco.org/</vt:lpwstr>
      </vt:variant>
      <vt:variant>
        <vt:lpwstr/>
      </vt:variant>
      <vt:variant>
        <vt:i4>5046294</vt:i4>
      </vt:variant>
      <vt:variant>
        <vt:i4>51</vt:i4>
      </vt:variant>
      <vt:variant>
        <vt:i4>0</vt:i4>
      </vt:variant>
      <vt:variant>
        <vt:i4>5</vt:i4>
      </vt:variant>
      <vt:variant>
        <vt:lpwstr>http://www.uwgb.edu/dutchs/usefuldata/utmformulas.htm</vt:lpwstr>
      </vt:variant>
      <vt:variant>
        <vt:lpwstr/>
      </vt:variant>
      <vt:variant>
        <vt:i4>655437</vt:i4>
      </vt:variant>
      <vt:variant>
        <vt:i4>48</vt:i4>
      </vt:variant>
      <vt:variant>
        <vt:i4>0</vt:i4>
      </vt:variant>
      <vt:variant>
        <vt:i4>5</vt:i4>
      </vt:variant>
      <vt:variant>
        <vt:lpwstr>http://egsc.usgs.gov/isb/pubs/factsheets/fs07701.html</vt:lpwstr>
      </vt:variant>
      <vt:variant>
        <vt:lpwstr/>
      </vt:variant>
      <vt:variant>
        <vt:i4>1769543</vt:i4>
      </vt:variant>
      <vt:variant>
        <vt:i4>45</vt:i4>
      </vt:variant>
      <vt:variant>
        <vt:i4>0</vt:i4>
      </vt:variant>
      <vt:variant>
        <vt:i4>5</vt:i4>
      </vt:variant>
      <vt:variant>
        <vt:lpwstr>http://en.wikipedia.org/wiki/Universal_Transverse_Mercator_coordinate_system</vt:lpwstr>
      </vt:variant>
      <vt:variant>
        <vt:lpwstr/>
      </vt:variant>
      <vt:variant>
        <vt:i4>1966156</vt:i4>
      </vt:variant>
      <vt:variant>
        <vt:i4>42</vt:i4>
      </vt:variant>
      <vt:variant>
        <vt:i4>0</vt:i4>
      </vt:variant>
      <vt:variant>
        <vt:i4>5</vt:i4>
      </vt:variant>
      <vt:variant>
        <vt:lpwstr>http://facility.unavco.org/data/maps/GPSVelocityViewer/GPSVelocityViewer-frames.html</vt:lpwstr>
      </vt:variant>
      <vt:variant>
        <vt:lpwstr/>
      </vt:variant>
      <vt:variant>
        <vt:i4>6422654</vt:i4>
      </vt:variant>
      <vt:variant>
        <vt:i4>39</vt:i4>
      </vt:variant>
      <vt:variant>
        <vt:i4>0</vt:i4>
      </vt:variant>
      <vt:variant>
        <vt:i4>5</vt:i4>
      </vt:variant>
      <vt:variant>
        <vt:lpwstr>http://www.unavco.org/community_science/workinggroups_projects/snarf/snarf.html</vt:lpwstr>
      </vt:variant>
      <vt:variant>
        <vt:lpwstr/>
      </vt:variant>
      <vt:variant>
        <vt:i4>3145786</vt:i4>
      </vt:variant>
      <vt:variant>
        <vt:i4>36</vt:i4>
      </vt:variant>
      <vt:variant>
        <vt:i4>0</vt:i4>
      </vt:variant>
      <vt:variant>
        <vt:i4>5</vt:i4>
      </vt:variant>
      <vt:variant>
        <vt:lpwstr>http://pbo.unavco.org/</vt:lpwstr>
      </vt:variant>
      <vt:variant>
        <vt:lpwstr/>
      </vt:variant>
      <vt:variant>
        <vt:i4>5701716</vt:i4>
      </vt:variant>
      <vt:variant>
        <vt:i4>33</vt:i4>
      </vt:variant>
      <vt:variant>
        <vt:i4>0</vt:i4>
      </vt:variant>
      <vt:variant>
        <vt:i4>5</vt:i4>
      </vt:variant>
      <vt:variant>
        <vt:lpwstr>http://pbo.unavco.org/index.php/station/data/P150</vt:lpwstr>
      </vt:variant>
      <vt:variant>
        <vt:lpwstr/>
      </vt:variant>
      <vt:variant>
        <vt:i4>1966156</vt:i4>
      </vt:variant>
      <vt:variant>
        <vt:i4>24</vt:i4>
      </vt:variant>
      <vt:variant>
        <vt:i4>0</vt:i4>
      </vt:variant>
      <vt:variant>
        <vt:i4>5</vt:i4>
      </vt:variant>
      <vt:variant>
        <vt:lpwstr>http://facility.unavco.org/data/maps/GPSVelocityViewer/GPSVelocityViewer-frames.html</vt:lpwstr>
      </vt:variant>
      <vt:variant>
        <vt:lpwstr/>
      </vt:variant>
      <vt:variant>
        <vt:i4>7274604</vt:i4>
      </vt:variant>
      <vt:variant>
        <vt:i4>21</vt:i4>
      </vt:variant>
      <vt:variant>
        <vt:i4>0</vt:i4>
      </vt:variant>
      <vt:variant>
        <vt:i4>5</vt:i4>
      </vt:variant>
      <vt:variant>
        <vt:lpwstr>http://www.icsm.gov.au/mapping/datums1.html</vt:lpwstr>
      </vt:variant>
      <vt:variant>
        <vt:lpwstr>spheroid</vt:lpwstr>
      </vt:variant>
      <vt:variant>
        <vt:i4>7405676</vt:i4>
      </vt:variant>
      <vt:variant>
        <vt:i4>18</vt:i4>
      </vt:variant>
      <vt:variant>
        <vt:i4>0</vt:i4>
      </vt:variant>
      <vt:variant>
        <vt:i4>5</vt:i4>
      </vt:variant>
      <vt:variant>
        <vt:lpwstr>http://www.icsm.gov.au/mapping/datums1.html</vt:lpwstr>
      </vt:variant>
      <vt:variant>
        <vt:lpwstr/>
      </vt:variant>
      <vt:variant>
        <vt:i4>3539069</vt:i4>
      </vt:variant>
      <vt:variant>
        <vt:i4>15</vt:i4>
      </vt:variant>
      <vt:variant>
        <vt:i4>0</vt:i4>
      </vt:variant>
      <vt:variant>
        <vt:i4>5</vt:i4>
      </vt:variant>
      <vt:variant>
        <vt:lpwstr>http://en.wikipedia.org/wiki/Geographic_coordinate_system</vt:lpwstr>
      </vt:variant>
      <vt:variant>
        <vt:lpwstr/>
      </vt:variant>
      <vt:variant>
        <vt:i4>7667825</vt:i4>
      </vt:variant>
      <vt:variant>
        <vt:i4>12</vt:i4>
      </vt:variant>
      <vt:variant>
        <vt:i4>0</vt:i4>
      </vt:variant>
      <vt:variant>
        <vt:i4>5</vt:i4>
      </vt:variant>
      <vt:variant>
        <vt:lpwstr>http://pbo.unavco.org/station/photos/P150/</vt:lpwstr>
      </vt:variant>
      <vt:variant>
        <vt:lpwstr/>
      </vt:variant>
      <vt:variant>
        <vt:i4>3080232</vt:i4>
      </vt:variant>
      <vt:variant>
        <vt:i4>9</vt:i4>
      </vt:variant>
      <vt:variant>
        <vt:i4>0</vt:i4>
      </vt:variant>
      <vt:variant>
        <vt:i4>5</vt:i4>
      </vt:variant>
      <vt:variant>
        <vt:lpwstr>http://pbo.unavco.org/station/overview/P150</vt:lpwstr>
      </vt:variant>
      <vt:variant>
        <vt:lpwstr/>
      </vt:variant>
      <vt:variant>
        <vt:i4>983107</vt:i4>
      </vt:variant>
      <vt:variant>
        <vt:i4>6</vt:i4>
      </vt:variant>
      <vt:variant>
        <vt:i4>0</vt:i4>
      </vt:variant>
      <vt:variant>
        <vt:i4>5</vt:i4>
      </vt:variant>
      <vt:variant>
        <vt:lpwstr>http://pbo.unavco.org/network/gps</vt:lpwstr>
      </vt:variant>
      <vt:variant>
        <vt:lpwstr/>
      </vt:variant>
      <vt:variant>
        <vt:i4>983107</vt:i4>
      </vt:variant>
      <vt:variant>
        <vt:i4>3</vt:i4>
      </vt:variant>
      <vt:variant>
        <vt:i4>0</vt:i4>
      </vt:variant>
      <vt:variant>
        <vt:i4>5</vt:i4>
      </vt:variant>
      <vt:variant>
        <vt:lpwstr>http://pbo.unavco.org/network/gps</vt:lpwstr>
      </vt:variant>
      <vt:variant>
        <vt:lpwstr/>
      </vt:variant>
      <vt:variant>
        <vt:i4>3145770</vt:i4>
      </vt:variant>
      <vt:variant>
        <vt:i4>0</vt:i4>
      </vt:variant>
      <vt:variant>
        <vt:i4>0</vt:i4>
      </vt:variant>
      <vt:variant>
        <vt:i4>5</vt:i4>
      </vt:variant>
      <vt:variant>
        <vt:lpwstr>http://pbo.unavco.org/data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Beth Pratt-Sitaula</dc:creator>
  <cp:lastModifiedBy>Beth Pratt-Sitaula</cp:lastModifiedBy>
  <cp:revision>3</cp:revision>
  <cp:lastPrinted>2012-11-08T00:31:00Z</cp:lastPrinted>
  <dcterms:created xsi:type="dcterms:W3CDTF">2020-07-08T22:31:00Z</dcterms:created>
  <dcterms:modified xsi:type="dcterms:W3CDTF">2020-07-08T22:31:00Z</dcterms:modified>
</cp:coreProperties>
</file>