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CCB" w:rsidRDefault="00882F5B">
      <w:bookmarkStart w:id="0" w:name="_GoBack"/>
      <w:r>
        <w:rPr>
          <w:noProof/>
        </w:rPr>
        <w:drawing>
          <wp:inline distT="0" distB="0" distL="0" distR="0">
            <wp:extent cx="4923339" cy="88052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930" cy="880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3CCB" w:rsidSect="00C13CC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3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F5B"/>
    <w:rsid w:val="00063E4F"/>
    <w:rsid w:val="00092C0A"/>
    <w:rsid w:val="001356C1"/>
    <w:rsid w:val="00142899"/>
    <w:rsid w:val="002617BB"/>
    <w:rsid w:val="00282889"/>
    <w:rsid w:val="002C2884"/>
    <w:rsid w:val="00367DC5"/>
    <w:rsid w:val="00405A09"/>
    <w:rsid w:val="00627EDA"/>
    <w:rsid w:val="006B679B"/>
    <w:rsid w:val="00751004"/>
    <w:rsid w:val="007529CB"/>
    <w:rsid w:val="00882F5B"/>
    <w:rsid w:val="0092287E"/>
    <w:rsid w:val="009770C5"/>
    <w:rsid w:val="0099350D"/>
    <w:rsid w:val="00995136"/>
    <w:rsid w:val="009A4B34"/>
    <w:rsid w:val="00A000DC"/>
    <w:rsid w:val="00A2738B"/>
    <w:rsid w:val="00A71D4C"/>
    <w:rsid w:val="00AB487F"/>
    <w:rsid w:val="00BD15F4"/>
    <w:rsid w:val="00C13CCB"/>
    <w:rsid w:val="00C148EC"/>
    <w:rsid w:val="00D761AD"/>
    <w:rsid w:val="00DC7E52"/>
    <w:rsid w:val="00E30AB2"/>
    <w:rsid w:val="00E82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82F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82F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82F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82F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B974D777.dotm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jvanleer</dc:creator>
  <cp:lastModifiedBy>jvanleer</cp:lastModifiedBy>
  <cp:revision>1</cp:revision>
  <dcterms:created xsi:type="dcterms:W3CDTF">2012-01-27T01:45:00Z</dcterms:created>
  <dcterms:modified xsi:type="dcterms:W3CDTF">2012-01-27T01:46:00Z</dcterms:modified>
</cp:coreProperties>
</file>